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 w:themeColor="background1"/>
  <w:body>
    <w:tbl>
      <w:tblPr>
        <w:tblW w:w="0" w:type="auto"/>
        <w:tblBorders>
          <w:bottom w:val="single" w:sz="12" w:space="0" w:color="F0F0F0" w:themeColor="background2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  <w:tblCaption w:val="表格版面配置"/>
      </w:tblPr>
      <w:tblGrid>
        <w:gridCol w:w="8789"/>
        <w:gridCol w:w="1965"/>
      </w:tblGrid>
      <w:tr w:rsidR="00A70674" w:rsidRPr="00087BCC" w14:paraId="0317BA30" w14:textId="77777777" w:rsidTr="000C115B">
        <w:tc>
          <w:tcPr>
            <w:tcW w:w="8789" w:type="dxa"/>
            <w:tcBorders>
              <w:bottom w:val="nil"/>
              <w:right w:val="single" w:sz="18" w:space="0" w:color="B3B3B3" w:themeColor="background2" w:themeShade="BF"/>
            </w:tcBorders>
            <w:vAlign w:val="center"/>
          </w:tcPr>
          <w:p w14:paraId="66512567" w14:textId="16C456C6" w:rsidR="00A70674" w:rsidRPr="00B3571E" w:rsidRDefault="00741D64">
            <w:pPr>
              <w:pStyle w:val="a3"/>
              <w:rPr>
                <w:color w:val="446988"/>
                <w:sz w:val="44"/>
                <w:szCs w:val="44"/>
                <w:lang w:val="zh-TW" w:eastAsia="zh-TW" w:bidi="zh-TW"/>
              </w:rPr>
            </w:pPr>
            <w:r w:rsidRPr="00B3571E">
              <w:rPr>
                <w:rFonts w:hint="eastAsia"/>
                <w:color w:val="446988"/>
                <w:sz w:val="44"/>
                <w:szCs w:val="44"/>
                <w:lang w:val="zh-TW" w:eastAsia="zh-TW" w:bidi="zh-TW"/>
              </w:rPr>
              <w:t xml:space="preserve">2026年 </w:t>
            </w:r>
            <w:r w:rsidR="000C115B" w:rsidRPr="00B3571E">
              <w:rPr>
                <w:rFonts w:hint="eastAsia"/>
                <w:color w:val="446988"/>
                <w:sz w:val="44"/>
                <w:szCs w:val="44"/>
                <w:lang w:val="zh-TW" w:eastAsia="zh-TW" w:bidi="zh-TW"/>
              </w:rPr>
              <w:t>國立</w:t>
            </w:r>
            <w:r w:rsidRPr="00B3571E">
              <w:rPr>
                <w:rFonts w:hint="eastAsia"/>
                <w:color w:val="446988"/>
                <w:sz w:val="44"/>
                <w:szCs w:val="44"/>
                <w:lang w:val="zh-TW" w:eastAsia="zh-TW" w:bidi="zh-TW"/>
              </w:rPr>
              <w:t>雲林科技大學垃圾清運狀況</w:t>
            </w:r>
            <w:r w:rsidR="001E0E89" w:rsidRPr="00B3571E">
              <w:rPr>
                <w:rFonts w:hint="eastAsia"/>
                <w:color w:val="446988"/>
                <w:sz w:val="44"/>
                <w:szCs w:val="44"/>
                <w:lang w:val="zh-TW" w:eastAsia="zh-TW" w:bidi="zh-TW"/>
              </w:rPr>
              <w:t>表</w:t>
            </w:r>
            <w:r w:rsidRPr="00B3571E">
              <w:rPr>
                <w:rFonts w:hint="eastAsia"/>
                <w:color w:val="446988"/>
                <w:sz w:val="44"/>
                <w:szCs w:val="44"/>
                <w:lang w:val="zh-TW" w:eastAsia="zh-TW" w:bidi="zh-TW"/>
              </w:rPr>
              <w:t xml:space="preserve">   </w:t>
            </w:r>
          </w:p>
          <w:p w14:paraId="00CF1C4C" w14:textId="6D5CC09E" w:rsidR="00741D64" w:rsidRPr="004F00C0" w:rsidRDefault="00741D64">
            <w:pPr>
              <w:pStyle w:val="a3"/>
              <w:rPr>
                <w:sz w:val="28"/>
                <w:szCs w:val="28"/>
                <w:lang w:val="zh-TW" w:eastAsia="zh-TW" w:bidi="zh-TW"/>
              </w:rPr>
            </w:pPr>
            <w:r w:rsidRPr="004F00C0">
              <w:rPr>
                <w:rFonts w:hint="eastAsia"/>
                <w:sz w:val="28"/>
                <w:szCs w:val="28"/>
                <w:lang w:val="zh-TW" w:eastAsia="zh-TW" w:bidi="zh-TW"/>
              </w:rPr>
              <w:t>垃圾車</w:t>
            </w:r>
            <w:r w:rsidR="00B94172">
              <w:rPr>
                <w:rFonts w:hint="eastAsia"/>
                <w:sz w:val="28"/>
                <w:szCs w:val="28"/>
                <w:lang w:val="zh-TW" w:eastAsia="zh-TW" w:bidi="zh-TW"/>
              </w:rPr>
              <w:t>清運</w:t>
            </w:r>
            <w:r w:rsidRPr="004F00C0">
              <w:rPr>
                <w:rFonts w:hint="eastAsia"/>
                <w:sz w:val="28"/>
                <w:szCs w:val="28"/>
                <w:lang w:val="zh-TW" w:eastAsia="zh-TW" w:bidi="zh-TW"/>
              </w:rPr>
              <w:t xml:space="preserve">：週一至週六  </w:t>
            </w:r>
            <w:r w:rsidR="004F00C0">
              <w:rPr>
                <w:rFonts w:hint="eastAsia"/>
                <w:sz w:val="28"/>
                <w:szCs w:val="28"/>
                <w:lang w:val="zh-TW" w:eastAsia="zh-TW" w:bidi="zh-TW"/>
              </w:rPr>
              <w:t xml:space="preserve">  </w:t>
            </w:r>
            <w:r w:rsidR="00B94172">
              <w:rPr>
                <w:rFonts w:hint="eastAsia"/>
                <w:sz w:val="28"/>
                <w:szCs w:val="28"/>
                <w:lang w:val="zh-TW" w:eastAsia="zh-TW" w:bidi="zh-TW"/>
              </w:rPr>
              <w:t xml:space="preserve"> </w:t>
            </w:r>
            <w:r w:rsidRPr="004F00C0">
              <w:rPr>
                <w:rFonts w:hint="eastAsia"/>
                <w:sz w:val="28"/>
                <w:szCs w:val="28"/>
                <w:lang w:val="zh-TW" w:eastAsia="zh-TW" w:bidi="zh-TW"/>
              </w:rPr>
              <w:t xml:space="preserve"> </w:t>
            </w:r>
            <w:r w:rsidR="00B94172">
              <w:rPr>
                <w:rFonts w:hint="eastAsia"/>
                <w:sz w:val="28"/>
                <w:szCs w:val="28"/>
                <w:lang w:val="zh-TW" w:eastAsia="zh-TW" w:bidi="zh-TW"/>
              </w:rPr>
              <w:t>資源</w:t>
            </w:r>
            <w:r w:rsidRPr="004F00C0">
              <w:rPr>
                <w:rFonts w:hint="eastAsia"/>
                <w:sz w:val="28"/>
                <w:szCs w:val="28"/>
                <w:lang w:val="zh-TW" w:eastAsia="zh-TW" w:bidi="zh-TW"/>
              </w:rPr>
              <w:t>回收車</w:t>
            </w:r>
            <w:r w:rsidR="00B94172">
              <w:rPr>
                <w:rFonts w:hint="eastAsia"/>
                <w:sz w:val="28"/>
                <w:szCs w:val="28"/>
                <w:lang w:val="zh-TW" w:eastAsia="zh-TW" w:bidi="zh-TW"/>
              </w:rPr>
              <w:t>清運</w:t>
            </w:r>
            <w:r w:rsidRPr="004F00C0">
              <w:rPr>
                <w:rFonts w:hint="eastAsia"/>
                <w:sz w:val="28"/>
                <w:szCs w:val="28"/>
                <w:lang w:val="zh-TW" w:eastAsia="zh-TW" w:bidi="zh-TW"/>
              </w:rPr>
              <w:t>：週一、週三、週五</w:t>
            </w:r>
          </w:p>
          <w:p w14:paraId="752883B3" w14:textId="26055B50" w:rsidR="003F5377" w:rsidRPr="004F00C0" w:rsidRDefault="004F00C0">
            <w:pPr>
              <w:pStyle w:val="a3"/>
              <w:rPr>
                <w:sz w:val="28"/>
                <w:szCs w:val="28"/>
                <w:lang w:eastAsia="zh-TW"/>
              </w:rPr>
            </w:pPr>
            <w:r>
              <w:rPr>
                <w:rFonts w:hint="eastAsia"/>
                <w:lang w:eastAsia="zh-TW"/>
              </w:rPr>
              <w:t xml:space="preserve">         </w:t>
            </w:r>
            <w:r w:rsidRPr="004F00C0">
              <w:rPr>
                <w:rFonts w:hint="eastAsia"/>
                <w:sz w:val="28"/>
                <w:szCs w:val="28"/>
                <w:lang w:eastAsia="zh-TW"/>
              </w:rPr>
              <w:t>垃圾</w:t>
            </w:r>
            <w:r w:rsidR="00B94172">
              <w:rPr>
                <w:rFonts w:hint="eastAsia"/>
                <w:sz w:val="28"/>
                <w:szCs w:val="28"/>
                <w:lang w:eastAsia="zh-TW"/>
              </w:rPr>
              <w:t>暫停</w:t>
            </w:r>
            <w:r w:rsidRPr="004F00C0">
              <w:rPr>
                <w:rFonts w:hint="eastAsia"/>
                <w:sz w:val="28"/>
                <w:szCs w:val="28"/>
                <w:lang w:eastAsia="zh-TW"/>
              </w:rPr>
              <w:t>清運</w:t>
            </w:r>
            <w:r>
              <w:rPr>
                <w:rFonts w:hint="eastAsia"/>
                <w:sz w:val="28"/>
                <w:szCs w:val="28"/>
                <w:lang w:eastAsia="zh-TW"/>
              </w:rPr>
              <w:t xml:space="preserve">   </w:t>
            </w:r>
            <w:r w:rsidRPr="004F00C0">
              <w:rPr>
                <w:rFonts w:hint="eastAsia"/>
                <w:noProof/>
                <w:sz w:val="28"/>
                <w:szCs w:val="28"/>
                <w:lang w:eastAsia="zh-TW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76D59B5" wp14:editId="35E133E0">
                      <wp:simplePos x="0" y="0"/>
                      <wp:positionH relativeFrom="column">
                        <wp:posOffset>68580</wp:posOffset>
                      </wp:positionH>
                      <wp:positionV relativeFrom="paragraph">
                        <wp:posOffset>46355</wp:posOffset>
                      </wp:positionV>
                      <wp:extent cx="251460" cy="205740"/>
                      <wp:effectExtent l="0" t="0" r="15240" b="22860"/>
                      <wp:wrapNone/>
                      <wp:docPr id="1" name="文字方塊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1460" cy="2057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CCCC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35B5BFB9" w14:textId="77777777" w:rsidR="003F5377" w:rsidRPr="004F00C0" w:rsidRDefault="003F5377">
                                  <w:pPr>
                                    <w:rPr>
                                      <w:color w:val="FFCCCC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76D59B5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文字方塊 1" o:spid="_x0000_s1026" type="#_x0000_t202" style="position:absolute;margin-left:5.4pt;margin-top:3.65pt;width:19.8pt;height:16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" fillcolor="#fcc" strokeweight=".5pt">
                      <v:textbox>
                        <w:txbxContent>
                          <w:p w14:paraId="35B5BFB9" w14:textId="77777777" w:rsidR="003F5377" w:rsidRPr="004F00C0" w:rsidRDefault="003F5377">
                            <w:pPr>
                              <w:rPr>
                                <w:color w:val="FFCCCC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965" w:type="dxa"/>
            <w:tcBorders>
              <w:left w:val="single" w:sz="18" w:space="0" w:color="B3B3B3" w:themeColor="background2" w:themeShade="BF"/>
              <w:bottom w:val="nil"/>
            </w:tcBorders>
            <w:vAlign w:val="center"/>
          </w:tcPr>
          <w:p w14:paraId="2E51618A" w14:textId="378518A4" w:rsidR="00A70674" w:rsidRPr="00087BCC" w:rsidRDefault="00A70674">
            <w:pPr>
              <w:pStyle w:val="a6"/>
              <w:rPr>
                <w:lang w:eastAsia="zh-TW"/>
              </w:rPr>
            </w:pPr>
          </w:p>
        </w:tc>
      </w:tr>
      <w:tr w:rsidR="00A70674" w:rsidRPr="00087BCC" w14:paraId="21D49645" w14:textId="77777777" w:rsidTr="000C115B">
        <w:trPr>
          <w:trHeight w:hRule="exact" w:val="144"/>
        </w:trPr>
        <w:tc>
          <w:tcPr>
            <w:tcW w:w="8789" w:type="dxa"/>
            <w:tcBorders>
              <w:top w:val="nil"/>
              <w:bottom w:val="single" w:sz="18" w:space="0" w:color="B3B3B3" w:themeColor="background2" w:themeShade="BF"/>
            </w:tcBorders>
          </w:tcPr>
          <w:p w14:paraId="404E68C1" w14:textId="77777777" w:rsidR="00A70674" w:rsidRPr="00087BCC" w:rsidRDefault="00A70674">
            <w:pPr>
              <w:pStyle w:val="ad"/>
              <w:rPr>
                <w:lang w:eastAsia="zh-TW"/>
              </w:rPr>
            </w:pPr>
          </w:p>
        </w:tc>
        <w:tc>
          <w:tcPr>
            <w:tcW w:w="1965" w:type="dxa"/>
            <w:tcBorders>
              <w:bottom w:val="single" w:sz="18" w:space="0" w:color="B3B3B3" w:themeColor="background2" w:themeShade="BF"/>
            </w:tcBorders>
          </w:tcPr>
          <w:p w14:paraId="1B157921" w14:textId="77777777" w:rsidR="00A70674" w:rsidRPr="00087BCC" w:rsidRDefault="00A70674">
            <w:pPr>
              <w:pStyle w:val="ad"/>
              <w:rPr>
                <w:lang w:eastAsia="zh-TW"/>
              </w:rPr>
            </w:pPr>
          </w:p>
        </w:tc>
      </w:tr>
    </w:tbl>
    <w:p w14:paraId="7395A024" w14:textId="2C8F0F60" w:rsidR="00A70674" w:rsidRPr="00087BCC" w:rsidRDefault="00A70674">
      <w:pPr>
        <w:pStyle w:val="ad"/>
        <w:rPr>
          <w:lang w:eastAsia="zh-TW"/>
        </w:rPr>
      </w:pPr>
    </w:p>
    <w:tbl>
      <w:tblPr>
        <w:tblStyle w:val="aa"/>
        <w:tblW w:w="0" w:type="auto"/>
        <w:tblLayout w:type="fixed"/>
        <w:tblLook w:val="04A0" w:firstRow="1" w:lastRow="0" w:firstColumn="1" w:lastColumn="0" w:noHBand="0" w:noVBand="1"/>
        <w:tblCaption w:val="行事曆表格版面配置"/>
      </w:tblPr>
      <w:tblGrid>
        <w:gridCol w:w="3214"/>
        <w:gridCol w:w="579"/>
        <w:gridCol w:w="3214"/>
        <w:gridCol w:w="579"/>
        <w:gridCol w:w="3214"/>
      </w:tblGrid>
      <w:tr w:rsidR="00A70674" w:rsidRPr="00741D64" w14:paraId="2FF54832" w14:textId="77777777">
        <w:tc>
          <w:tcPr>
            <w:tcW w:w="3214" w:type="dxa"/>
          </w:tcPr>
          <w:tbl>
            <w:tblPr>
              <w:tblStyle w:val="ab"/>
              <w:tblW w:w="5000" w:type="pct"/>
              <w:tblLayout w:type="fixed"/>
              <w:tblLook w:val="04A0" w:firstRow="1" w:lastRow="0" w:firstColumn="1" w:lastColumn="0" w:noHBand="0" w:noVBand="1"/>
              <w:tblCaption w:val="月份表格版面配置"/>
            </w:tblPr>
            <w:tblGrid>
              <w:gridCol w:w="3146"/>
            </w:tblGrid>
            <w:tr w:rsidR="00A70674" w:rsidRPr="00741D64" w14:paraId="4364ACA5" w14:textId="77777777" w:rsidTr="00A70674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/w:trPr>
              <w:tc>
                <w:tcPr>
                  <w:tcW w:w="5000" w:type="pct"/>
                </w:tcPr>
                <w:p w14:paraId="4E2D856E" w14:textId="0BD333AA" w:rsidR="00A70674" w:rsidRPr="004F00C0" w:rsidRDefault="00E118A4" w:rsidP="00741D64">
                  <w:pPr>
                    <w:spacing w:beforeLines="0" w:before="40" w:afterLines="0"/>
                    <w:rPr>
                      <w:lang w:eastAsia="zh-TW"/>
                    </w:rPr>
                  </w:pPr>
                  <w:r w:rsidRPr="004F00C0">
                    <w:rPr>
                      <w:rFonts w:hint="eastAsia"/>
                      <w:lang w:eastAsia="zh-TW"/>
                    </w:rPr>
                    <w:t>202</w:t>
                  </w:r>
                  <w:r w:rsidR="00741D64" w:rsidRPr="004F00C0">
                    <w:rPr>
                      <w:rFonts w:hint="eastAsia"/>
                      <w:lang w:eastAsia="zh-TW"/>
                    </w:rPr>
                    <w:t>6</w:t>
                  </w:r>
                  <w:r w:rsidRPr="004F00C0">
                    <w:rPr>
                      <w:rFonts w:hint="eastAsia"/>
                      <w:lang w:eastAsia="zh-TW"/>
                    </w:rPr>
                    <w:t>年</w:t>
                  </w:r>
                  <w:r w:rsidR="00741D64" w:rsidRPr="004F00C0">
                    <w:rPr>
                      <w:rFonts w:hint="eastAsia"/>
                      <w:lang w:eastAsia="zh-TW"/>
                    </w:rPr>
                    <w:t>1</w:t>
                  </w:r>
                  <w:r w:rsidRPr="004F00C0">
                    <w:rPr>
                      <w:rFonts w:hint="eastAsia"/>
                      <w:lang w:eastAsia="zh-TW"/>
                    </w:rPr>
                    <w:t>月</w:t>
                  </w:r>
                </w:p>
              </w:tc>
            </w:tr>
            <w:tr w:rsidR="00A70674" w:rsidRPr="00741D64" w14:paraId="1AE0CE67" w14:textId="77777777" w:rsidTr="00A70674">
              <w:tc>
                <w:tcPr>
                  <w:tcW w:w="5000" w:type="pct"/>
                </w:tcPr>
                <w:tbl>
                  <w:tblPr>
                    <w:tblStyle w:val="ac"/>
                    <w:tblW w:w="0" w:type="auto"/>
                    <w:tblLayout w:type="fixed"/>
                    <w:tblLook w:val="04A0" w:firstRow="1" w:lastRow="0" w:firstColumn="1" w:lastColumn="0" w:noHBand="0" w:noVBand="1"/>
                    <w:tblCaption w:val="月份表格"/>
                  </w:tblPr>
                  <w:tblGrid>
                    <w:gridCol w:w="448"/>
                    <w:gridCol w:w="448"/>
                    <w:gridCol w:w="448"/>
                    <w:gridCol w:w="448"/>
                    <w:gridCol w:w="448"/>
                    <w:gridCol w:w="448"/>
                    <w:gridCol w:w="448"/>
                  </w:tblGrid>
                  <w:tr w:rsidR="00A70674" w:rsidRPr="00741D64" w14:paraId="79A7A794" w14:textId="77777777" w:rsidTr="00A70674">
                    <w:trPr>
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</w:trPr>
                    <w:tc>
                      <w:tcPr>
                        <w:tcW w:w="448" w:type="dxa"/>
                      </w:tcPr>
                      <w:p w14:paraId="08400E10" w14:textId="77777777" w:rsidR="00A70674" w:rsidRPr="00741D64" w:rsidRDefault="00E118A4" w:rsidP="00741D64">
                        <w:pPr>
                          <w:spacing w:before="40"/>
                          <w:rPr>
                            <w:color w:val="auto"/>
                            <w:lang w:eastAsia="zh-TW"/>
                          </w:rPr>
                        </w:pPr>
                        <w:r w:rsidRPr="00741D64">
                          <w:rPr>
                            <w:rFonts w:hint="eastAsia"/>
                            <w:color w:val="auto"/>
                            <w:lang w:eastAsia="zh-TW"/>
                          </w:rPr>
                          <w:t>日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1C68204E" w14:textId="77777777" w:rsidR="00A70674" w:rsidRPr="00741D64" w:rsidRDefault="00E118A4" w:rsidP="00741D64">
                        <w:pPr>
                          <w:spacing w:before="40"/>
                          <w:rPr>
                            <w:color w:val="auto"/>
                            <w:lang w:eastAsia="zh-TW"/>
                          </w:rPr>
                        </w:pPr>
                        <w:proofErr w:type="gramStart"/>
                        <w:r w:rsidRPr="00741D64">
                          <w:rPr>
                            <w:rFonts w:hint="eastAsia"/>
                            <w:color w:val="auto"/>
                            <w:lang w:eastAsia="zh-TW"/>
                          </w:rPr>
                          <w:t>一</w:t>
                        </w:r>
                        <w:proofErr w:type="gramEnd"/>
                      </w:p>
                    </w:tc>
                    <w:tc>
                      <w:tcPr>
                        <w:tcW w:w="448" w:type="dxa"/>
                      </w:tcPr>
                      <w:p w14:paraId="61AC156B" w14:textId="77777777" w:rsidR="00A70674" w:rsidRPr="00741D64" w:rsidRDefault="00E118A4" w:rsidP="00741D64">
                        <w:pPr>
                          <w:spacing w:before="40"/>
                          <w:rPr>
                            <w:color w:val="auto"/>
                            <w:lang w:eastAsia="zh-TW"/>
                          </w:rPr>
                        </w:pPr>
                        <w:r w:rsidRPr="00741D64">
                          <w:rPr>
                            <w:rFonts w:hint="eastAsia"/>
                            <w:color w:val="auto"/>
                            <w:lang w:eastAsia="zh-TW"/>
                          </w:rPr>
                          <w:t>二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21BE95D8" w14:textId="77777777" w:rsidR="00A70674" w:rsidRPr="00741D64" w:rsidRDefault="00E118A4" w:rsidP="00741D64">
                        <w:pPr>
                          <w:spacing w:before="40"/>
                          <w:rPr>
                            <w:color w:val="auto"/>
                            <w:lang w:eastAsia="zh-TW"/>
                          </w:rPr>
                        </w:pPr>
                        <w:r w:rsidRPr="00741D64">
                          <w:rPr>
                            <w:rFonts w:hint="eastAsia"/>
                            <w:color w:val="auto"/>
                            <w:lang w:eastAsia="zh-TW"/>
                          </w:rPr>
                          <w:t>三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27874F7E" w14:textId="77777777" w:rsidR="00A70674" w:rsidRPr="00741D64" w:rsidRDefault="00E118A4" w:rsidP="00741D64">
                        <w:pPr>
                          <w:spacing w:before="40"/>
                          <w:rPr>
                            <w:color w:val="auto"/>
                            <w:lang w:eastAsia="zh-TW"/>
                          </w:rPr>
                        </w:pPr>
                        <w:r w:rsidRPr="00741D64">
                          <w:rPr>
                            <w:rFonts w:hint="eastAsia"/>
                            <w:color w:val="auto"/>
                            <w:lang w:eastAsia="zh-TW"/>
                          </w:rPr>
                          <w:t>四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0D016E51" w14:textId="77777777" w:rsidR="00A70674" w:rsidRPr="00741D64" w:rsidRDefault="00E118A4" w:rsidP="00741D64">
                        <w:pPr>
                          <w:spacing w:before="40"/>
                          <w:rPr>
                            <w:color w:val="auto"/>
                            <w:lang w:eastAsia="zh-TW"/>
                          </w:rPr>
                        </w:pPr>
                        <w:r w:rsidRPr="00741D64">
                          <w:rPr>
                            <w:rFonts w:hint="eastAsia"/>
                            <w:color w:val="auto"/>
                            <w:lang w:eastAsia="zh-TW"/>
                          </w:rPr>
                          <w:t>五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0AF1CF3A" w14:textId="77777777" w:rsidR="00A70674" w:rsidRPr="00741D64" w:rsidRDefault="00E118A4" w:rsidP="00741D64">
                        <w:pPr>
                          <w:spacing w:before="40"/>
                          <w:rPr>
                            <w:color w:val="auto"/>
                            <w:lang w:eastAsia="zh-TW"/>
                          </w:rPr>
                        </w:pPr>
                        <w:r w:rsidRPr="00741D64">
                          <w:rPr>
                            <w:rFonts w:hint="eastAsia"/>
                            <w:color w:val="auto"/>
                            <w:lang w:eastAsia="zh-TW"/>
                          </w:rPr>
                          <w:t>六</w:t>
                        </w:r>
                      </w:p>
                    </w:tc>
                  </w:tr>
                  <w:tr w:rsidR="00223D4D" w:rsidRPr="00741D64" w14:paraId="59A34C35" w14:textId="77777777" w:rsidTr="004F00C0">
                    <w:tc>
                      <w:tcPr>
                        <w:tcW w:w="448" w:type="dxa"/>
                      </w:tcPr>
                      <w:p w14:paraId="2FD4CBDB" w14:textId="77777777" w:rsidR="00223D4D" w:rsidRPr="00741D64" w:rsidRDefault="00223D4D" w:rsidP="00223D4D">
                        <w:pPr>
                          <w:rPr>
                            <w:color w:val="auto"/>
                            <w:lang w:eastAsia="zh-TW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119D6A67" w14:textId="77777777" w:rsidR="00223D4D" w:rsidRPr="00741D64" w:rsidRDefault="00223D4D" w:rsidP="00223D4D">
                        <w:pPr>
                          <w:rPr>
                            <w:color w:val="auto"/>
                            <w:lang w:eastAsia="zh-TW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5F079CBA" w14:textId="77777777" w:rsidR="00223D4D" w:rsidRPr="00741D64" w:rsidRDefault="00223D4D" w:rsidP="00223D4D">
                        <w:pPr>
                          <w:rPr>
                            <w:color w:val="auto"/>
                            <w:lang w:eastAsia="zh-TW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421464F6" w14:textId="77777777" w:rsidR="00223D4D" w:rsidRPr="00741D64" w:rsidRDefault="00223D4D" w:rsidP="00223D4D">
                        <w:pPr>
                          <w:rPr>
                            <w:color w:val="auto"/>
                            <w:lang w:eastAsia="zh-TW"/>
                          </w:rPr>
                        </w:pPr>
                      </w:p>
                    </w:tc>
                    <w:tc>
                      <w:tcPr>
                        <w:tcW w:w="448" w:type="dxa"/>
                        <w:shd w:val="clear" w:color="auto" w:fill="FFCCCC"/>
                      </w:tcPr>
                      <w:p w14:paraId="2371FF98" w14:textId="4FDB91C3" w:rsidR="00223D4D" w:rsidRPr="004F00C0" w:rsidRDefault="00741D64" w:rsidP="00223D4D">
                        <w:pPr>
                          <w:rPr>
                            <w:color w:val="FF0000"/>
                            <w:lang w:eastAsia="zh-TW"/>
                          </w:rPr>
                        </w:pPr>
                        <w:r w:rsidRPr="004F00C0">
                          <w:rPr>
                            <w:rFonts w:hint="eastAsia"/>
                            <w:color w:val="FF0000"/>
                            <w:lang w:eastAsia="zh-TW"/>
                          </w:rPr>
                          <w:t>1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676735F8" w14:textId="3573CBAB" w:rsidR="00223D4D" w:rsidRPr="00741D64" w:rsidRDefault="00741D64" w:rsidP="00223D4D">
                        <w:pPr>
                          <w:rPr>
                            <w:color w:val="auto"/>
                            <w:lang w:eastAsia="zh-TW"/>
                          </w:rPr>
                        </w:pPr>
                        <w:r w:rsidRPr="00741D64">
                          <w:rPr>
                            <w:rFonts w:hint="eastAsia"/>
                            <w:color w:val="auto"/>
                            <w:lang w:eastAsia="zh-TW"/>
                          </w:rPr>
                          <w:t>2</w:t>
                        </w:r>
                      </w:p>
                    </w:tc>
                    <w:tc>
                      <w:tcPr>
                        <w:tcW w:w="448" w:type="dxa"/>
                        <w:shd w:val="clear" w:color="auto" w:fill="FFFAE6" w:themeFill="accent2" w:themeFillTint="33"/>
                      </w:tcPr>
                      <w:p w14:paraId="7D8E5D6E" w14:textId="170DB100" w:rsidR="00223D4D" w:rsidRPr="004F00C0" w:rsidRDefault="00741D64" w:rsidP="00223D4D">
                        <w:pPr>
                          <w:rPr>
                            <w:color w:val="FF0000"/>
                            <w:lang w:eastAsia="zh-TW"/>
                          </w:rPr>
                        </w:pPr>
                        <w:r w:rsidRPr="004F00C0">
                          <w:rPr>
                            <w:rFonts w:hint="eastAsia"/>
                            <w:color w:val="FF0000"/>
                            <w:lang w:eastAsia="zh-TW"/>
                          </w:rPr>
                          <w:t>3</w:t>
                        </w:r>
                      </w:p>
                    </w:tc>
                  </w:tr>
                  <w:tr w:rsidR="006F1D3C" w:rsidRPr="00741D64" w14:paraId="6EDAC1D4" w14:textId="77777777" w:rsidTr="004F00C0">
                    <w:tc>
                      <w:tcPr>
                        <w:tcW w:w="448" w:type="dxa"/>
                        <w:shd w:val="clear" w:color="auto" w:fill="FFCCCC"/>
                      </w:tcPr>
                      <w:p w14:paraId="68AF61D9" w14:textId="1C5036F4" w:rsidR="006F1D3C" w:rsidRPr="004F00C0" w:rsidRDefault="00741D64" w:rsidP="006F1D3C">
                        <w:pPr>
                          <w:rPr>
                            <w:color w:val="FF0000"/>
                            <w:lang w:eastAsia="zh-TW"/>
                          </w:rPr>
                        </w:pPr>
                        <w:r w:rsidRPr="004F00C0">
                          <w:rPr>
                            <w:rFonts w:hint="eastAsia"/>
                            <w:color w:val="FF0000"/>
                            <w:lang w:eastAsia="zh-TW"/>
                          </w:rPr>
                          <w:t>4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2B499E72" w14:textId="58148A73" w:rsidR="006F1D3C" w:rsidRPr="00741D64" w:rsidRDefault="00741D64" w:rsidP="006F1D3C">
                        <w:pPr>
                          <w:rPr>
                            <w:color w:val="auto"/>
                            <w:lang w:eastAsia="zh-TW"/>
                          </w:rPr>
                        </w:pPr>
                        <w:r w:rsidRPr="00741D64">
                          <w:rPr>
                            <w:rFonts w:hint="eastAsia"/>
                            <w:color w:val="auto"/>
                            <w:lang w:eastAsia="zh-TW"/>
                          </w:rPr>
                          <w:t>5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4250425F" w14:textId="38A1E6FD" w:rsidR="006F1D3C" w:rsidRPr="00741D64" w:rsidRDefault="00741D64" w:rsidP="006F1D3C">
                        <w:pPr>
                          <w:rPr>
                            <w:color w:val="auto"/>
                            <w:lang w:eastAsia="zh-TW"/>
                          </w:rPr>
                        </w:pPr>
                        <w:r w:rsidRPr="00741D64">
                          <w:rPr>
                            <w:rFonts w:hint="eastAsia"/>
                            <w:color w:val="auto"/>
                            <w:lang w:eastAsia="zh-TW"/>
                          </w:rPr>
                          <w:t>6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1C0F10E1" w14:textId="1AEB81C8" w:rsidR="006F1D3C" w:rsidRPr="00741D64" w:rsidRDefault="00741D64" w:rsidP="006F1D3C">
                        <w:pPr>
                          <w:rPr>
                            <w:color w:val="auto"/>
                            <w:lang w:eastAsia="zh-TW"/>
                          </w:rPr>
                        </w:pPr>
                        <w:r w:rsidRPr="00741D64">
                          <w:rPr>
                            <w:rFonts w:hint="eastAsia"/>
                            <w:color w:val="auto"/>
                            <w:lang w:eastAsia="zh-TW"/>
                          </w:rPr>
                          <w:t>7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09073D77" w14:textId="1164B653" w:rsidR="006F1D3C" w:rsidRPr="00741D64" w:rsidRDefault="00741D64" w:rsidP="006F1D3C">
                        <w:pPr>
                          <w:rPr>
                            <w:color w:val="auto"/>
                            <w:lang w:eastAsia="zh-TW"/>
                          </w:rPr>
                        </w:pPr>
                        <w:r w:rsidRPr="00741D64">
                          <w:rPr>
                            <w:rFonts w:hint="eastAsia"/>
                            <w:color w:val="auto"/>
                            <w:lang w:eastAsia="zh-TW"/>
                          </w:rPr>
                          <w:t>8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75CDBAC5" w14:textId="7D9E4FFD" w:rsidR="006F1D3C" w:rsidRPr="00741D64" w:rsidRDefault="00741D64" w:rsidP="006F1D3C">
                        <w:pPr>
                          <w:rPr>
                            <w:color w:val="auto"/>
                            <w:lang w:eastAsia="zh-TW"/>
                          </w:rPr>
                        </w:pPr>
                        <w:r w:rsidRPr="00741D64">
                          <w:rPr>
                            <w:rFonts w:hint="eastAsia"/>
                            <w:color w:val="auto"/>
                            <w:lang w:eastAsia="zh-TW"/>
                          </w:rPr>
                          <w:t>9</w:t>
                        </w:r>
                      </w:p>
                    </w:tc>
                    <w:tc>
                      <w:tcPr>
                        <w:tcW w:w="448" w:type="dxa"/>
                        <w:shd w:val="clear" w:color="auto" w:fill="FFFAE6" w:themeFill="accent2" w:themeFillTint="33"/>
                      </w:tcPr>
                      <w:p w14:paraId="70830EC6" w14:textId="7E7DCCC2" w:rsidR="006F1D3C" w:rsidRPr="004F00C0" w:rsidRDefault="00741D64" w:rsidP="006F1D3C">
                        <w:pPr>
                          <w:rPr>
                            <w:color w:val="FF0000"/>
                            <w:lang w:eastAsia="zh-TW"/>
                          </w:rPr>
                        </w:pPr>
                        <w:r w:rsidRPr="004F00C0">
                          <w:rPr>
                            <w:rFonts w:hint="eastAsia"/>
                            <w:color w:val="FF0000"/>
                            <w:lang w:eastAsia="zh-TW"/>
                          </w:rPr>
                          <w:t>10</w:t>
                        </w:r>
                      </w:p>
                    </w:tc>
                  </w:tr>
                  <w:tr w:rsidR="006F1D3C" w:rsidRPr="00741D64" w14:paraId="3BA79DD8" w14:textId="77777777" w:rsidTr="004F00C0">
                    <w:tc>
                      <w:tcPr>
                        <w:tcW w:w="448" w:type="dxa"/>
                        <w:shd w:val="clear" w:color="auto" w:fill="FFCCCC"/>
                      </w:tcPr>
                      <w:p w14:paraId="594AE49D" w14:textId="3054AAE5" w:rsidR="006F1D3C" w:rsidRPr="004F00C0" w:rsidRDefault="00741D64" w:rsidP="006F1D3C">
                        <w:pPr>
                          <w:rPr>
                            <w:color w:val="FF0000"/>
                            <w:lang w:eastAsia="zh-TW"/>
                          </w:rPr>
                        </w:pPr>
                        <w:r w:rsidRPr="004F00C0">
                          <w:rPr>
                            <w:rFonts w:hint="eastAsia"/>
                            <w:color w:val="FF0000"/>
                            <w:lang w:eastAsia="zh-TW"/>
                          </w:rPr>
                          <w:t>11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29314BF4" w14:textId="25062117" w:rsidR="006F1D3C" w:rsidRPr="00741D64" w:rsidRDefault="006F1D3C" w:rsidP="006F1D3C">
                        <w:pPr>
                          <w:rPr>
                            <w:color w:val="auto"/>
                            <w:lang w:eastAsia="zh-TW"/>
                          </w:rPr>
                        </w:pPr>
                        <w:r w:rsidRPr="00741D64">
                          <w:rPr>
                            <w:rFonts w:hint="eastAsia"/>
                            <w:color w:val="auto"/>
                            <w:lang w:eastAsia="zh-TW"/>
                          </w:rPr>
                          <w:t>1</w:t>
                        </w:r>
                        <w:r w:rsidR="00741D64" w:rsidRPr="00741D64">
                          <w:rPr>
                            <w:rFonts w:hint="eastAsia"/>
                            <w:color w:val="auto"/>
                            <w:lang w:eastAsia="zh-TW"/>
                          </w:rPr>
                          <w:t>2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633B9F36" w14:textId="446FD347" w:rsidR="006F1D3C" w:rsidRPr="00741D64" w:rsidRDefault="006F1D3C" w:rsidP="006F1D3C">
                        <w:pPr>
                          <w:rPr>
                            <w:color w:val="auto"/>
                            <w:lang w:eastAsia="zh-TW"/>
                          </w:rPr>
                        </w:pPr>
                        <w:r w:rsidRPr="00741D64">
                          <w:rPr>
                            <w:rFonts w:hint="eastAsia"/>
                            <w:color w:val="auto"/>
                            <w:lang w:eastAsia="zh-TW"/>
                          </w:rPr>
                          <w:t>1</w:t>
                        </w:r>
                        <w:r w:rsidR="00741D64" w:rsidRPr="00741D64">
                          <w:rPr>
                            <w:rFonts w:hint="eastAsia"/>
                            <w:color w:val="auto"/>
                            <w:lang w:eastAsia="zh-TW"/>
                          </w:rPr>
                          <w:t>3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0157D714" w14:textId="423304D6" w:rsidR="006F1D3C" w:rsidRPr="00741D64" w:rsidRDefault="006F1D3C" w:rsidP="006F1D3C">
                        <w:pPr>
                          <w:rPr>
                            <w:color w:val="auto"/>
                            <w:lang w:eastAsia="zh-TW"/>
                          </w:rPr>
                        </w:pPr>
                        <w:r w:rsidRPr="00741D64">
                          <w:rPr>
                            <w:rFonts w:hint="eastAsia"/>
                            <w:color w:val="auto"/>
                            <w:lang w:eastAsia="zh-TW"/>
                          </w:rPr>
                          <w:t>1</w:t>
                        </w:r>
                        <w:r w:rsidR="00741D64" w:rsidRPr="00741D64">
                          <w:rPr>
                            <w:rFonts w:hint="eastAsia"/>
                            <w:color w:val="auto"/>
                            <w:lang w:eastAsia="zh-TW"/>
                          </w:rPr>
                          <w:t>4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21E2C26E" w14:textId="45005F73" w:rsidR="006F1D3C" w:rsidRPr="00741D64" w:rsidRDefault="006F1D3C" w:rsidP="006F1D3C">
                        <w:pPr>
                          <w:rPr>
                            <w:color w:val="auto"/>
                            <w:lang w:eastAsia="zh-TW"/>
                          </w:rPr>
                        </w:pPr>
                        <w:r w:rsidRPr="00741D64">
                          <w:rPr>
                            <w:rFonts w:hint="eastAsia"/>
                            <w:color w:val="auto"/>
                            <w:lang w:eastAsia="zh-TW"/>
                          </w:rPr>
                          <w:t>1</w:t>
                        </w:r>
                        <w:r w:rsidR="00741D64" w:rsidRPr="00741D64">
                          <w:rPr>
                            <w:rFonts w:hint="eastAsia"/>
                            <w:color w:val="auto"/>
                            <w:lang w:eastAsia="zh-TW"/>
                          </w:rPr>
                          <w:t>5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1349B73A" w14:textId="4CDF9C31" w:rsidR="006F1D3C" w:rsidRPr="00741D64" w:rsidRDefault="006F1D3C" w:rsidP="006F1D3C">
                        <w:pPr>
                          <w:rPr>
                            <w:color w:val="auto"/>
                            <w:lang w:eastAsia="zh-TW"/>
                          </w:rPr>
                        </w:pPr>
                        <w:r w:rsidRPr="00741D64">
                          <w:rPr>
                            <w:rFonts w:hint="eastAsia"/>
                            <w:color w:val="auto"/>
                            <w:lang w:eastAsia="zh-TW"/>
                          </w:rPr>
                          <w:t>1</w:t>
                        </w:r>
                        <w:r w:rsidR="00741D64" w:rsidRPr="00741D64">
                          <w:rPr>
                            <w:rFonts w:hint="eastAsia"/>
                            <w:color w:val="auto"/>
                            <w:lang w:eastAsia="zh-TW"/>
                          </w:rPr>
                          <w:t>6</w:t>
                        </w:r>
                      </w:p>
                    </w:tc>
                    <w:tc>
                      <w:tcPr>
                        <w:tcW w:w="448" w:type="dxa"/>
                        <w:shd w:val="clear" w:color="auto" w:fill="FFFAE6" w:themeFill="accent2" w:themeFillTint="33"/>
                      </w:tcPr>
                      <w:p w14:paraId="0E06F311" w14:textId="00A185C9" w:rsidR="006F1D3C" w:rsidRPr="004F00C0" w:rsidRDefault="006F1D3C" w:rsidP="006F1D3C">
                        <w:pPr>
                          <w:rPr>
                            <w:color w:val="FF0000"/>
                            <w:lang w:eastAsia="zh-TW"/>
                          </w:rPr>
                        </w:pPr>
                        <w:r w:rsidRPr="004F00C0">
                          <w:rPr>
                            <w:rFonts w:hint="eastAsia"/>
                            <w:color w:val="FF0000"/>
                            <w:lang w:eastAsia="zh-TW"/>
                          </w:rPr>
                          <w:t>1</w:t>
                        </w:r>
                        <w:r w:rsidR="00741D64" w:rsidRPr="004F00C0">
                          <w:rPr>
                            <w:rFonts w:hint="eastAsia"/>
                            <w:color w:val="FF0000"/>
                            <w:lang w:eastAsia="zh-TW"/>
                          </w:rPr>
                          <w:t>7</w:t>
                        </w:r>
                      </w:p>
                    </w:tc>
                  </w:tr>
                  <w:tr w:rsidR="006F1D3C" w:rsidRPr="00741D64" w14:paraId="0BD7CDE1" w14:textId="77777777" w:rsidTr="004F00C0">
                    <w:tc>
                      <w:tcPr>
                        <w:tcW w:w="448" w:type="dxa"/>
                        <w:shd w:val="clear" w:color="auto" w:fill="FFCCCC"/>
                      </w:tcPr>
                      <w:p w14:paraId="285F2E51" w14:textId="7B276F5F" w:rsidR="006F1D3C" w:rsidRPr="004F00C0" w:rsidRDefault="00741D64" w:rsidP="006F1D3C">
                        <w:pPr>
                          <w:rPr>
                            <w:color w:val="FF0000"/>
                            <w:lang w:eastAsia="zh-TW"/>
                          </w:rPr>
                        </w:pPr>
                        <w:r w:rsidRPr="004F00C0">
                          <w:rPr>
                            <w:rFonts w:hint="eastAsia"/>
                            <w:color w:val="FF0000"/>
                            <w:lang w:eastAsia="zh-TW"/>
                          </w:rPr>
                          <w:t>18</w:t>
                        </w:r>
                      </w:p>
                    </w:tc>
                    <w:tc>
                      <w:tcPr>
                        <w:tcW w:w="448" w:type="dxa"/>
                        <w:shd w:val="clear" w:color="auto" w:fill="FFFFFF" w:themeFill="background1"/>
                      </w:tcPr>
                      <w:p w14:paraId="6680961E" w14:textId="0D19B287" w:rsidR="006F1D3C" w:rsidRPr="00741D64" w:rsidRDefault="006F1D3C" w:rsidP="006F1D3C">
                        <w:pPr>
                          <w:rPr>
                            <w:color w:val="auto"/>
                            <w:lang w:eastAsia="zh-TW"/>
                          </w:rPr>
                        </w:pPr>
                        <w:r w:rsidRPr="00741D64">
                          <w:rPr>
                            <w:rFonts w:hint="eastAsia"/>
                            <w:color w:val="auto"/>
                            <w:lang w:eastAsia="zh-TW"/>
                          </w:rPr>
                          <w:t>1</w:t>
                        </w:r>
                        <w:r w:rsidR="00741D64" w:rsidRPr="00741D64">
                          <w:rPr>
                            <w:rFonts w:hint="eastAsia"/>
                            <w:color w:val="auto"/>
                            <w:lang w:eastAsia="zh-TW"/>
                          </w:rPr>
                          <w:t>9</w:t>
                        </w:r>
                      </w:p>
                    </w:tc>
                    <w:tc>
                      <w:tcPr>
                        <w:tcW w:w="448" w:type="dxa"/>
                        <w:shd w:val="clear" w:color="auto" w:fill="auto"/>
                      </w:tcPr>
                      <w:p w14:paraId="6E0BDBAE" w14:textId="2C565EC7" w:rsidR="006F1D3C" w:rsidRPr="00741D64" w:rsidRDefault="00300D4F" w:rsidP="006F1D3C">
                        <w:pPr>
                          <w:rPr>
                            <w:color w:val="auto"/>
                            <w:lang w:eastAsia="zh-TW"/>
                          </w:rPr>
                        </w:pPr>
                        <w:r>
                          <w:rPr>
                            <w:rFonts w:hint="eastAsia"/>
                            <w:color w:val="auto"/>
                            <w:lang w:eastAsia="zh-TW"/>
                          </w:rPr>
                          <w:t>20</w:t>
                        </w:r>
                      </w:p>
                    </w:tc>
                    <w:tc>
                      <w:tcPr>
                        <w:tcW w:w="448" w:type="dxa"/>
                        <w:shd w:val="clear" w:color="auto" w:fill="auto"/>
                      </w:tcPr>
                      <w:p w14:paraId="57F799CC" w14:textId="37E45BBD" w:rsidR="006F1D3C" w:rsidRPr="00741D64" w:rsidRDefault="00300D4F" w:rsidP="006F1D3C">
                        <w:pPr>
                          <w:rPr>
                            <w:color w:val="auto"/>
                            <w:lang w:eastAsia="zh-TW"/>
                          </w:rPr>
                        </w:pPr>
                        <w:r>
                          <w:rPr>
                            <w:rFonts w:hint="eastAsia"/>
                            <w:color w:val="auto"/>
                            <w:lang w:eastAsia="zh-TW"/>
                          </w:rPr>
                          <w:t>21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50D3FD0D" w14:textId="1CD7251F" w:rsidR="006F1D3C" w:rsidRPr="00741D64" w:rsidRDefault="00300D4F" w:rsidP="006F1D3C">
                        <w:pPr>
                          <w:rPr>
                            <w:color w:val="auto"/>
                            <w:lang w:eastAsia="zh-TW"/>
                          </w:rPr>
                        </w:pPr>
                        <w:r>
                          <w:rPr>
                            <w:rFonts w:hint="eastAsia"/>
                            <w:color w:val="auto"/>
                            <w:lang w:eastAsia="zh-TW"/>
                          </w:rPr>
                          <w:t>22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6F9FC2AC" w14:textId="2947EBD5" w:rsidR="006F1D3C" w:rsidRPr="00741D64" w:rsidRDefault="00300D4F" w:rsidP="006F1D3C">
                        <w:pPr>
                          <w:rPr>
                            <w:color w:val="auto"/>
                            <w:lang w:eastAsia="zh-TW"/>
                          </w:rPr>
                        </w:pPr>
                        <w:r>
                          <w:rPr>
                            <w:rFonts w:hint="eastAsia"/>
                            <w:color w:val="auto"/>
                            <w:lang w:eastAsia="zh-TW"/>
                          </w:rPr>
                          <w:t>23</w:t>
                        </w:r>
                      </w:p>
                    </w:tc>
                    <w:tc>
                      <w:tcPr>
                        <w:tcW w:w="448" w:type="dxa"/>
                        <w:shd w:val="clear" w:color="auto" w:fill="FFFAE6" w:themeFill="accent2" w:themeFillTint="33"/>
                      </w:tcPr>
                      <w:p w14:paraId="5EFC305A" w14:textId="48021531" w:rsidR="006F1D3C" w:rsidRPr="004F00C0" w:rsidRDefault="00300D4F" w:rsidP="006F1D3C">
                        <w:pPr>
                          <w:rPr>
                            <w:color w:val="FF0000"/>
                            <w:lang w:eastAsia="zh-TW"/>
                          </w:rPr>
                        </w:pPr>
                        <w:r>
                          <w:rPr>
                            <w:rFonts w:hint="eastAsia"/>
                            <w:color w:val="FF0000"/>
                            <w:lang w:eastAsia="zh-TW"/>
                          </w:rPr>
                          <w:t>24</w:t>
                        </w:r>
                      </w:p>
                    </w:tc>
                  </w:tr>
                  <w:tr w:rsidR="006F1D3C" w:rsidRPr="00741D64" w14:paraId="32C69B40" w14:textId="77777777" w:rsidTr="004F00C0">
                    <w:tc>
                      <w:tcPr>
                        <w:tcW w:w="448" w:type="dxa"/>
                        <w:shd w:val="clear" w:color="auto" w:fill="FFCCCC"/>
                      </w:tcPr>
                      <w:p w14:paraId="7101FAC4" w14:textId="309C7B77" w:rsidR="006F1D3C" w:rsidRPr="004F00C0" w:rsidRDefault="00741D64" w:rsidP="006F1D3C">
                        <w:pPr>
                          <w:rPr>
                            <w:color w:val="FF0000"/>
                            <w:lang w:eastAsia="zh-TW"/>
                          </w:rPr>
                        </w:pPr>
                        <w:r w:rsidRPr="004F00C0">
                          <w:rPr>
                            <w:rFonts w:hint="eastAsia"/>
                            <w:color w:val="FF0000"/>
                            <w:lang w:eastAsia="zh-TW"/>
                          </w:rPr>
                          <w:t>2</w:t>
                        </w:r>
                        <w:r w:rsidR="00300D4F">
                          <w:rPr>
                            <w:rFonts w:hint="eastAsia"/>
                            <w:color w:val="FF0000"/>
                            <w:lang w:eastAsia="zh-TW"/>
                          </w:rPr>
                          <w:t>5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73FE1CB9" w14:textId="774867D3" w:rsidR="006F1D3C" w:rsidRPr="00741D64" w:rsidRDefault="006F1D3C" w:rsidP="006F1D3C">
                        <w:pPr>
                          <w:rPr>
                            <w:color w:val="auto"/>
                            <w:lang w:eastAsia="zh-TW"/>
                          </w:rPr>
                        </w:pPr>
                        <w:r w:rsidRPr="00741D64">
                          <w:rPr>
                            <w:rFonts w:hint="eastAsia"/>
                            <w:color w:val="auto"/>
                            <w:lang w:eastAsia="zh-TW"/>
                          </w:rPr>
                          <w:t>2</w:t>
                        </w:r>
                        <w:r w:rsidR="00300D4F">
                          <w:rPr>
                            <w:rFonts w:hint="eastAsia"/>
                            <w:color w:val="auto"/>
                            <w:lang w:eastAsia="zh-TW"/>
                          </w:rPr>
                          <w:t>6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76A0D838" w14:textId="0C5F4378" w:rsidR="006F1D3C" w:rsidRPr="00741D64" w:rsidRDefault="006F1D3C" w:rsidP="006F1D3C">
                        <w:pPr>
                          <w:rPr>
                            <w:color w:val="auto"/>
                            <w:lang w:eastAsia="zh-TW"/>
                          </w:rPr>
                        </w:pPr>
                        <w:r w:rsidRPr="00741D64">
                          <w:rPr>
                            <w:rFonts w:hint="eastAsia"/>
                            <w:color w:val="auto"/>
                            <w:lang w:eastAsia="zh-TW"/>
                          </w:rPr>
                          <w:t>2</w:t>
                        </w:r>
                        <w:r w:rsidR="00300D4F">
                          <w:rPr>
                            <w:rFonts w:hint="eastAsia"/>
                            <w:color w:val="auto"/>
                            <w:lang w:eastAsia="zh-TW"/>
                          </w:rPr>
                          <w:t>7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1393D5A8" w14:textId="09E22431" w:rsidR="006F1D3C" w:rsidRPr="00741D64" w:rsidRDefault="006F1D3C" w:rsidP="006F1D3C">
                        <w:pPr>
                          <w:rPr>
                            <w:color w:val="auto"/>
                            <w:lang w:eastAsia="zh-TW"/>
                          </w:rPr>
                        </w:pPr>
                        <w:r w:rsidRPr="00741D64">
                          <w:rPr>
                            <w:rFonts w:hint="eastAsia"/>
                            <w:color w:val="auto"/>
                            <w:lang w:eastAsia="zh-TW"/>
                          </w:rPr>
                          <w:t>2</w:t>
                        </w:r>
                        <w:r w:rsidR="00300D4F">
                          <w:rPr>
                            <w:rFonts w:hint="eastAsia"/>
                            <w:color w:val="auto"/>
                            <w:lang w:eastAsia="zh-TW"/>
                          </w:rPr>
                          <w:t>8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29784481" w14:textId="7DADDDC4" w:rsidR="006F1D3C" w:rsidRPr="00741D64" w:rsidRDefault="006F1D3C" w:rsidP="006F1D3C">
                        <w:pPr>
                          <w:rPr>
                            <w:color w:val="auto"/>
                            <w:lang w:eastAsia="zh-TW"/>
                          </w:rPr>
                        </w:pPr>
                        <w:r w:rsidRPr="00741D64">
                          <w:rPr>
                            <w:rFonts w:hint="eastAsia"/>
                            <w:color w:val="auto"/>
                            <w:lang w:eastAsia="zh-TW"/>
                          </w:rPr>
                          <w:t>2</w:t>
                        </w:r>
                        <w:r w:rsidR="00300D4F">
                          <w:rPr>
                            <w:rFonts w:hint="eastAsia"/>
                            <w:color w:val="auto"/>
                            <w:lang w:eastAsia="zh-TW"/>
                          </w:rPr>
                          <w:t>9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05E8E4BB" w14:textId="28695693" w:rsidR="006F1D3C" w:rsidRPr="00741D64" w:rsidRDefault="00300D4F" w:rsidP="006F1D3C">
                        <w:pPr>
                          <w:rPr>
                            <w:color w:val="auto"/>
                            <w:lang w:eastAsia="zh-TW"/>
                          </w:rPr>
                        </w:pPr>
                        <w:r>
                          <w:rPr>
                            <w:rFonts w:hint="eastAsia"/>
                            <w:color w:val="auto"/>
                            <w:lang w:eastAsia="zh-TW"/>
                          </w:rPr>
                          <w:t>30</w:t>
                        </w:r>
                      </w:p>
                    </w:tc>
                    <w:tc>
                      <w:tcPr>
                        <w:tcW w:w="448" w:type="dxa"/>
                        <w:shd w:val="clear" w:color="auto" w:fill="FFFAE6" w:themeFill="accent2" w:themeFillTint="33"/>
                      </w:tcPr>
                      <w:p w14:paraId="529B8192" w14:textId="02DC1B9F" w:rsidR="006F1D3C" w:rsidRPr="004F00C0" w:rsidRDefault="00300D4F" w:rsidP="006F1D3C">
                        <w:pPr>
                          <w:rPr>
                            <w:color w:val="FF0000"/>
                            <w:lang w:eastAsia="zh-TW"/>
                          </w:rPr>
                        </w:pPr>
                        <w:r>
                          <w:rPr>
                            <w:rFonts w:hint="eastAsia"/>
                            <w:color w:val="FF0000"/>
                            <w:lang w:eastAsia="zh-TW"/>
                          </w:rPr>
                          <w:t>31</w:t>
                        </w:r>
                      </w:p>
                    </w:tc>
                  </w:tr>
                  <w:tr w:rsidR="006F1D3C" w:rsidRPr="00741D64" w14:paraId="41A385D5" w14:textId="77777777" w:rsidTr="00A70674">
                    <w:tc>
                      <w:tcPr>
                        <w:tcW w:w="448" w:type="dxa"/>
                      </w:tcPr>
                      <w:p w14:paraId="083EBE98" w14:textId="4518F1B9" w:rsidR="006F1D3C" w:rsidRPr="00741D64" w:rsidRDefault="006F1D3C" w:rsidP="006F1D3C">
                        <w:pPr>
                          <w:rPr>
                            <w:color w:val="auto"/>
                            <w:lang w:eastAsia="zh-TW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6A22869D" w14:textId="79D24A80" w:rsidR="006F1D3C" w:rsidRPr="00741D64" w:rsidRDefault="006F1D3C" w:rsidP="006F1D3C">
                        <w:pPr>
                          <w:rPr>
                            <w:color w:val="auto"/>
                            <w:lang w:eastAsia="zh-TW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4993141E" w14:textId="77777777" w:rsidR="006F1D3C" w:rsidRPr="00741D64" w:rsidRDefault="006F1D3C" w:rsidP="006F1D3C">
                        <w:pPr>
                          <w:rPr>
                            <w:color w:val="auto"/>
                            <w:lang w:eastAsia="zh-TW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2A77AFFF" w14:textId="77777777" w:rsidR="006F1D3C" w:rsidRPr="00741D64" w:rsidRDefault="006F1D3C" w:rsidP="006F1D3C">
                        <w:pPr>
                          <w:rPr>
                            <w:color w:val="auto"/>
                            <w:lang w:eastAsia="zh-TW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4CA78F18" w14:textId="77777777" w:rsidR="006F1D3C" w:rsidRPr="00741D64" w:rsidRDefault="006F1D3C" w:rsidP="006F1D3C">
                        <w:pPr>
                          <w:rPr>
                            <w:color w:val="auto"/>
                            <w:lang w:eastAsia="zh-TW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5329742B" w14:textId="77777777" w:rsidR="006F1D3C" w:rsidRPr="00741D64" w:rsidRDefault="006F1D3C" w:rsidP="006F1D3C">
                        <w:pPr>
                          <w:rPr>
                            <w:color w:val="auto"/>
                            <w:lang w:eastAsia="zh-TW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785A7766" w14:textId="65A2E2B8" w:rsidR="006F1D3C" w:rsidRPr="00741D64" w:rsidRDefault="006F1D3C" w:rsidP="006F1D3C">
                        <w:pPr>
                          <w:rPr>
                            <w:color w:val="auto"/>
                            <w:lang w:eastAsia="zh-TW"/>
                          </w:rPr>
                        </w:pPr>
                      </w:p>
                    </w:tc>
                  </w:tr>
                </w:tbl>
                <w:p w14:paraId="395206EF" w14:textId="77777777" w:rsidR="00A70674" w:rsidRPr="00741D64" w:rsidRDefault="00A70674" w:rsidP="00741D64">
                  <w:pPr>
                    <w:spacing w:before="40"/>
                    <w:jc w:val="center"/>
                    <w:rPr>
                      <w:color w:val="auto"/>
                      <w:lang w:eastAsia="zh-TW"/>
                    </w:rPr>
                  </w:pPr>
                </w:p>
              </w:tc>
            </w:tr>
          </w:tbl>
          <w:p w14:paraId="3D5AF526" w14:textId="77777777" w:rsidR="00A70674" w:rsidRPr="00741D64" w:rsidRDefault="00A70674" w:rsidP="00741D64">
            <w:pPr>
              <w:spacing w:before="40"/>
              <w:jc w:val="center"/>
              <w:rPr>
                <w:color w:val="auto"/>
                <w:lang w:eastAsia="zh-TW"/>
              </w:rPr>
            </w:pPr>
          </w:p>
        </w:tc>
        <w:tc>
          <w:tcPr>
            <w:tcW w:w="579" w:type="dxa"/>
          </w:tcPr>
          <w:p w14:paraId="657B8154" w14:textId="77777777" w:rsidR="00A70674" w:rsidRPr="00741D64" w:rsidRDefault="00A70674" w:rsidP="00741D64">
            <w:pPr>
              <w:spacing w:before="40"/>
              <w:jc w:val="center"/>
              <w:rPr>
                <w:color w:val="auto"/>
                <w:lang w:eastAsia="zh-TW"/>
              </w:rPr>
            </w:pPr>
          </w:p>
        </w:tc>
        <w:tc>
          <w:tcPr>
            <w:tcW w:w="3214" w:type="dxa"/>
          </w:tcPr>
          <w:tbl>
            <w:tblPr>
              <w:tblStyle w:val="ab"/>
              <w:tblW w:w="5000" w:type="pct"/>
              <w:tblLayout w:type="fixed"/>
              <w:tblLook w:val="04A0" w:firstRow="1" w:lastRow="0" w:firstColumn="1" w:lastColumn="0" w:noHBand="0" w:noVBand="1"/>
              <w:tblCaption w:val="月份表格版面配置"/>
            </w:tblPr>
            <w:tblGrid>
              <w:gridCol w:w="3146"/>
            </w:tblGrid>
            <w:tr w:rsidR="00A70674" w:rsidRPr="00741D64" w14:paraId="573E55EF" w14:textId="77777777" w:rsidTr="00A70674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/w:trPr>
              <w:tc>
                <w:tcPr>
                  <w:tcW w:w="5000" w:type="pct"/>
                </w:tcPr>
                <w:p w14:paraId="4E1D5B24" w14:textId="0219BC51" w:rsidR="00A70674" w:rsidRPr="00741D64" w:rsidRDefault="00E118A4" w:rsidP="00741D64">
                  <w:pPr>
                    <w:spacing w:beforeLines="0" w:before="40" w:afterLines="0"/>
                    <w:rPr>
                      <w:color w:val="auto"/>
                      <w:lang w:eastAsia="zh-TW"/>
                    </w:rPr>
                  </w:pPr>
                  <w:r w:rsidRPr="004F00C0">
                    <w:rPr>
                      <w:rFonts w:hint="eastAsia"/>
                      <w:lang w:eastAsia="zh-TW"/>
                    </w:rPr>
                    <w:t>202</w:t>
                  </w:r>
                  <w:r w:rsidR="00741D64" w:rsidRPr="004F00C0">
                    <w:rPr>
                      <w:rFonts w:hint="eastAsia"/>
                      <w:lang w:eastAsia="zh-TW"/>
                    </w:rPr>
                    <w:t>6</w:t>
                  </w:r>
                  <w:r w:rsidRPr="004F00C0">
                    <w:rPr>
                      <w:rFonts w:hint="eastAsia"/>
                      <w:lang w:eastAsia="zh-TW"/>
                    </w:rPr>
                    <w:t xml:space="preserve"> 年 </w:t>
                  </w:r>
                  <w:r w:rsidR="00741D64" w:rsidRPr="004F00C0">
                    <w:rPr>
                      <w:rFonts w:hint="eastAsia"/>
                      <w:lang w:eastAsia="zh-TW"/>
                    </w:rPr>
                    <w:t>2</w:t>
                  </w:r>
                  <w:r w:rsidRPr="004F00C0">
                    <w:rPr>
                      <w:rFonts w:hint="eastAsia"/>
                      <w:lang w:eastAsia="zh-TW"/>
                    </w:rPr>
                    <w:t xml:space="preserve"> 月</w:t>
                  </w:r>
                </w:p>
              </w:tc>
            </w:tr>
            <w:tr w:rsidR="00A70674" w:rsidRPr="00741D64" w14:paraId="6FC4FA26" w14:textId="77777777" w:rsidTr="00A70674">
              <w:tc>
                <w:tcPr>
                  <w:tcW w:w="5000" w:type="pct"/>
                </w:tcPr>
                <w:tbl>
                  <w:tblPr>
                    <w:tblStyle w:val="ac"/>
                    <w:tblW w:w="0" w:type="auto"/>
                    <w:tblLayout w:type="fixed"/>
                    <w:tblLook w:val="04A0" w:firstRow="1" w:lastRow="0" w:firstColumn="1" w:lastColumn="0" w:noHBand="0" w:noVBand="1"/>
                    <w:tblCaption w:val="月份表格"/>
                  </w:tblPr>
                  <w:tblGrid>
                    <w:gridCol w:w="448"/>
                    <w:gridCol w:w="448"/>
                    <w:gridCol w:w="448"/>
                    <w:gridCol w:w="448"/>
                    <w:gridCol w:w="448"/>
                    <w:gridCol w:w="448"/>
                    <w:gridCol w:w="448"/>
                  </w:tblGrid>
                  <w:tr w:rsidR="00A70674" w:rsidRPr="00741D64" w14:paraId="06C5837B" w14:textId="77777777" w:rsidTr="00A70674">
                    <w:trPr>
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</w:trPr>
                    <w:tc>
                      <w:tcPr>
                        <w:tcW w:w="448" w:type="dxa"/>
                      </w:tcPr>
                      <w:p w14:paraId="0D739435" w14:textId="77777777" w:rsidR="00A70674" w:rsidRPr="00741D64" w:rsidRDefault="00E118A4" w:rsidP="00741D64">
                        <w:pPr>
                          <w:spacing w:before="40"/>
                          <w:rPr>
                            <w:color w:val="auto"/>
                            <w:lang w:eastAsia="zh-TW"/>
                          </w:rPr>
                        </w:pPr>
                        <w:r w:rsidRPr="00741D64">
                          <w:rPr>
                            <w:rFonts w:hint="eastAsia"/>
                            <w:color w:val="auto"/>
                            <w:lang w:eastAsia="zh-TW"/>
                          </w:rPr>
                          <w:t>日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26097BB0" w14:textId="77777777" w:rsidR="00A70674" w:rsidRPr="00741D64" w:rsidRDefault="00E118A4" w:rsidP="00741D64">
                        <w:pPr>
                          <w:spacing w:before="40"/>
                          <w:rPr>
                            <w:color w:val="auto"/>
                            <w:lang w:eastAsia="zh-TW"/>
                          </w:rPr>
                        </w:pPr>
                        <w:proofErr w:type="gramStart"/>
                        <w:r w:rsidRPr="00741D64">
                          <w:rPr>
                            <w:rFonts w:hint="eastAsia"/>
                            <w:color w:val="auto"/>
                            <w:lang w:eastAsia="zh-TW"/>
                          </w:rPr>
                          <w:t>一</w:t>
                        </w:r>
                        <w:proofErr w:type="gramEnd"/>
                      </w:p>
                    </w:tc>
                    <w:tc>
                      <w:tcPr>
                        <w:tcW w:w="448" w:type="dxa"/>
                      </w:tcPr>
                      <w:p w14:paraId="54DADEE3" w14:textId="77777777" w:rsidR="00A70674" w:rsidRPr="00741D64" w:rsidRDefault="00E118A4" w:rsidP="00741D64">
                        <w:pPr>
                          <w:spacing w:before="40"/>
                          <w:rPr>
                            <w:color w:val="auto"/>
                            <w:lang w:eastAsia="zh-TW"/>
                          </w:rPr>
                        </w:pPr>
                        <w:r w:rsidRPr="00741D64">
                          <w:rPr>
                            <w:rFonts w:hint="eastAsia"/>
                            <w:color w:val="auto"/>
                            <w:lang w:eastAsia="zh-TW"/>
                          </w:rPr>
                          <w:t>二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6BA57D09" w14:textId="77777777" w:rsidR="00A70674" w:rsidRPr="00741D64" w:rsidRDefault="00E118A4" w:rsidP="00741D64">
                        <w:pPr>
                          <w:spacing w:before="40"/>
                          <w:rPr>
                            <w:color w:val="auto"/>
                            <w:lang w:eastAsia="zh-TW"/>
                          </w:rPr>
                        </w:pPr>
                        <w:r w:rsidRPr="00741D64">
                          <w:rPr>
                            <w:rFonts w:hint="eastAsia"/>
                            <w:color w:val="auto"/>
                            <w:lang w:eastAsia="zh-TW"/>
                          </w:rPr>
                          <w:t>三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46BAA28D" w14:textId="77777777" w:rsidR="00A70674" w:rsidRPr="00741D64" w:rsidRDefault="00E118A4" w:rsidP="00741D64">
                        <w:pPr>
                          <w:spacing w:before="40"/>
                          <w:rPr>
                            <w:color w:val="auto"/>
                            <w:lang w:eastAsia="zh-TW"/>
                          </w:rPr>
                        </w:pPr>
                        <w:r w:rsidRPr="00741D64">
                          <w:rPr>
                            <w:rFonts w:hint="eastAsia"/>
                            <w:color w:val="auto"/>
                            <w:lang w:eastAsia="zh-TW"/>
                          </w:rPr>
                          <w:t>四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00FAE4CD" w14:textId="77777777" w:rsidR="00A70674" w:rsidRPr="00741D64" w:rsidRDefault="00E118A4" w:rsidP="00741D64">
                        <w:pPr>
                          <w:spacing w:before="40"/>
                          <w:rPr>
                            <w:color w:val="auto"/>
                            <w:lang w:eastAsia="zh-TW"/>
                          </w:rPr>
                        </w:pPr>
                        <w:r w:rsidRPr="00741D64">
                          <w:rPr>
                            <w:rFonts w:hint="eastAsia"/>
                            <w:color w:val="auto"/>
                            <w:lang w:eastAsia="zh-TW"/>
                          </w:rPr>
                          <w:t>五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34283D54" w14:textId="77777777" w:rsidR="00A70674" w:rsidRPr="00741D64" w:rsidRDefault="00E118A4" w:rsidP="00741D64">
                        <w:pPr>
                          <w:spacing w:before="40"/>
                          <w:rPr>
                            <w:color w:val="auto"/>
                            <w:lang w:eastAsia="zh-TW"/>
                          </w:rPr>
                        </w:pPr>
                        <w:r w:rsidRPr="00741D64">
                          <w:rPr>
                            <w:rFonts w:hint="eastAsia"/>
                            <w:color w:val="auto"/>
                            <w:lang w:eastAsia="zh-TW"/>
                          </w:rPr>
                          <w:t>六</w:t>
                        </w:r>
                      </w:p>
                    </w:tc>
                  </w:tr>
                  <w:tr w:rsidR="006F1D3C" w:rsidRPr="00741D64" w14:paraId="68BCE193" w14:textId="77777777" w:rsidTr="004F00C0">
                    <w:tc>
                      <w:tcPr>
                        <w:tcW w:w="448" w:type="dxa"/>
                        <w:shd w:val="clear" w:color="auto" w:fill="FFCCCC"/>
                      </w:tcPr>
                      <w:p w14:paraId="6251BAFE" w14:textId="61687629" w:rsidR="006F1D3C" w:rsidRPr="004F00C0" w:rsidRDefault="004F00C0" w:rsidP="006F1D3C">
                        <w:pPr>
                          <w:rPr>
                            <w:color w:val="FF0000"/>
                            <w:lang w:eastAsia="zh-TW"/>
                          </w:rPr>
                        </w:pPr>
                        <w:r w:rsidRPr="004F00C0">
                          <w:rPr>
                            <w:rFonts w:hint="eastAsia"/>
                            <w:color w:val="FF0000"/>
                            <w:lang w:eastAsia="zh-TW"/>
                          </w:rPr>
                          <w:t>1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747F9865" w14:textId="7F89F887" w:rsidR="006F1D3C" w:rsidRPr="00741D64" w:rsidRDefault="004F00C0" w:rsidP="006F1D3C">
                        <w:pPr>
                          <w:rPr>
                            <w:color w:val="auto"/>
                            <w:lang w:eastAsia="zh-TW"/>
                          </w:rPr>
                        </w:pPr>
                        <w:r>
                          <w:rPr>
                            <w:rFonts w:hint="eastAsia"/>
                            <w:color w:val="auto"/>
                            <w:lang w:eastAsia="zh-TW"/>
                          </w:rPr>
                          <w:t>2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5E06556C" w14:textId="6B1059FD" w:rsidR="006F1D3C" w:rsidRPr="00741D64" w:rsidRDefault="004F00C0" w:rsidP="006F1D3C">
                        <w:pPr>
                          <w:rPr>
                            <w:color w:val="auto"/>
                            <w:lang w:eastAsia="zh-TW"/>
                          </w:rPr>
                        </w:pPr>
                        <w:r>
                          <w:rPr>
                            <w:rFonts w:hint="eastAsia"/>
                            <w:color w:val="auto"/>
                            <w:lang w:eastAsia="zh-TW"/>
                          </w:rPr>
                          <w:t>3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3407FE74" w14:textId="6D591DFE" w:rsidR="006F1D3C" w:rsidRPr="00741D64" w:rsidRDefault="004F00C0" w:rsidP="006F1D3C">
                        <w:pPr>
                          <w:rPr>
                            <w:color w:val="auto"/>
                            <w:lang w:eastAsia="zh-TW"/>
                          </w:rPr>
                        </w:pPr>
                        <w:r>
                          <w:rPr>
                            <w:rFonts w:hint="eastAsia"/>
                            <w:color w:val="auto"/>
                            <w:lang w:eastAsia="zh-TW"/>
                          </w:rPr>
                          <w:t>4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31B98966" w14:textId="0EE08673" w:rsidR="006F1D3C" w:rsidRPr="00741D64" w:rsidRDefault="004F00C0" w:rsidP="006F1D3C">
                        <w:pPr>
                          <w:rPr>
                            <w:color w:val="auto"/>
                            <w:lang w:eastAsia="zh-TW"/>
                          </w:rPr>
                        </w:pPr>
                        <w:r>
                          <w:rPr>
                            <w:rFonts w:hint="eastAsia"/>
                            <w:color w:val="auto"/>
                            <w:lang w:eastAsia="zh-TW"/>
                          </w:rPr>
                          <w:t>5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35D8DF0E" w14:textId="56928FEA" w:rsidR="006F1D3C" w:rsidRPr="00741D64" w:rsidRDefault="004F00C0" w:rsidP="006F1D3C">
                        <w:pPr>
                          <w:rPr>
                            <w:color w:val="auto"/>
                            <w:lang w:eastAsia="zh-TW"/>
                          </w:rPr>
                        </w:pPr>
                        <w:r>
                          <w:rPr>
                            <w:rFonts w:hint="eastAsia"/>
                            <w:color w:val="auto"/>
                            <w:lang w:eastAsia="zh-TW"/>
                          </w:rPr>
                          <w:t>6</w:t>
                        </w:r>
                      </w:p>
                    </w:tc>
                    <w:tc>
                      <w:tcPr>
                        <w:tcW w:w="448" w:type="dxa"/>
                        <w:shd w:val="clear" w:color="auto" w:fill="FFFAE6" w:themeFill="accent2" w:themeFillTint="33"/>
                      </w:tcPr>
                      <w:p w14:paraId="5BF1DD1F" w14:textId="4FA7EF4E" w:rsidR="006F1D3C" w:rsidRPr="004F00C0" w:rsidRDefault="004F00C0" w:rsidP="006F1D3C">
                        <w:pPr>
                          <w:rPr>
                            <w:color w:val="FF0000"/>
                            <w:lang w:eastAsia="zh-TW"/>
                          </w:rPr>
                        </w:pPr>
                        <w:r w:rsidRPr="004F00C0">
                          <w:rPr>
                            <w:rFonts w:hint="eastAsia"/>
                            <w:color w:val="FF0000"/>
                            <w:lang w:eastAsia="zh-TW"/>
                          </w:rPr>
                          <w:t>7</w:t>
                        </w:r>
                      </w:p>
                    </w:tc>
                  </w:tr>
                  <w:tr w:rsidR="006F1D3C" w:rsidRPr="00741D64" w14:paraId="2805C00A" w14:textId="77777777" w:rsidTr="004F00C0">
                    <w:tc>
                      <w:tcPr>
                        <w:tcW w:w="448" w:type="dxa"/>
                        <w:shd w:val="clear" w:color="auto" w:fill="FFCCCC"/>
                      </w:tcPr>
                      <w:p w14:paraId="3126B326" w14:textId="7894615E" w:rsidR="006F1D3C" w:rsidRPr="004F00C0" w:rsidRDefault="004F00C0" w:rsidP="006F1D3C">
                        <w:pPr>
                          <w:rPr>
                            <w:color w:val="FF0000"/>
                            <w:lang w:eastAsia="zh-TW"/>
                          </w:rPr>
                        </w:pPr>
                        <w:r w:rsidRPr="004F00C0">
                          <w:rPr>
                            <w:rFonts w:hint="eastAsia"/>
                            <w:color w:val="FF0000"/>
                            <w:lang w:eastAsia="zh-TW"/>
                          </w:rPr>
                          <w:t>8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34B37E1D" w14:textId="6F6851C6" w:rsidR="006F1D3C" w:rsidRPr="00741D64" w:rsidRDefault="004F00C0" w:rsidP="006F1D3C">
                        <w:pPr>
                          <w:rPr>
                            <w:color w:val="auto"/>
                            <w:lang w:eastAsia="zh-TW"/>
                          </w:rPr>
                        </w:pPr>
                        <w:r>
                          <w:rPr>
                            <w:rFonts w:hint="eastAsia"/>
                            <w:color w:val="auto"/>
                            <w:lang w:eastAsia="zh-TW"/>
                          </w:rPr>
                          <w:t>9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64F9F90C" w14:textId="3AAC80A7" w:rsidR="006F1D3C" w:rsidRPr="00741D64" w:rsidRDefault="004F00C0" w:rsidP="006F1D3C">
                        <w:pPr>
                          <w:rPr>
                            <w:color w:val="auto"/>
                            <w:lang w:eastAsia="zh-TW"/>
                          </w:rPr>
                        </w:pPr>
                        <w:r>
                          <w:rPr>
                            <w:rFonts w:hint="eastAsia"/>
                            <w:color w:val="auto"/>
                            <w:lang w:eastAsia="zh-TW"/>
                          </w:rPr>
                          <w:t>10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64D42B62" w14:textId="76DA6045" w:rsidR="006F1D3C" w:rsidRPr="00741D64" w:rsidRDefault="004F00C0" w:rsidP="006F1D3C">
                        <w:pPr>
                          <w:rPr>
                            <w:color w:val="auto"/>
                            <w:lang w:eastAsia="zh-TW"/>
                          </w:rPr>
                        </w:pPr>
                        <w:r>
                          <w:rPr>
                            <w:rFonts w:hint="eastAsia"/>
                            <w:color w:val="auto"/>
                            <w:lang w:eastAsia="zh-TW"/>
                          </w:rPr>
                          <w:t>11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3A912944" w14:textId="11DA1A60" w:rsidR="006F1D3C" w:rsidRPr="00741D64" w:rsidRDefault="004F00C0" w:rsidP="006F1D3C">
                        <w:pPr>
                          <w:rPr>
                            <w:color w:val="auto"/>
                            <w:lang w:eastAsia="zh-TW"/>
                          </w:rPr>
                        </w:pPr>
                        <w:r>
                          <w:rPr>
                            <w:rFonts w:hint="eastAsia"/>
                            <w:color w:val="auto"/>
                            <w:lang w:eastAsia="zh-TW"/>
                          </w:rPr>
                          <w:t>12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6DE8E74C" w14:textId="676C6476" w:rsidR="006F1D3C" w:rsidRPr="00741D64" w:rsidRDefault="004F00C0" w:rsidP="006F1D3C">
                        <w:pPr>
                          <w:rPr>
                            <w:color w:val="auto"/>
                            <w:lang w:eastAsia="zh-TW"/>
                          </w:rPr>
                        </w:pPr>
                        <w:r>
                          <w:rPr>
                            <w:rFonts w:hint="eastAsia"/>
                            <w:color w:val="auto"/>
                            <w:lang w:eastAsia="zh-TW"/>
                          </w:rPr>
                          <w:t>13</w:t>
                        </w:r>
                      </w:p>
                    </w:tc>
                    <w:tc>
                      <w:tcPr>
                        <w:tcW w:w="448" w:type="dxa"/>
                        <w:shd w:val="clear" w:color="auto" w:fill="FFFAE6" w:themeFill="accent2" w:themeFillTint="33"/>
                      </w:tcPr>
                      <w:p w14:paraId="1AFE4765" w14:textId="5762EF20" w:rsidR="006F1D3C" w:rsidRPr="004F00C0" w:rsidRDefault="004F00C0" w:rsidP="006F1D3C">
                        <w:pPr>
                          <w:rPr>
                            <w:color w:val="FF0000"/>
                            <w:lang w:eastAsia="zh-TW"/>
                          </w:rPr>
                        </w:pPr>
                        <w:r w:rsidRPr="004F00C0">
                          <w:rPr>
                            <w:rFonts w:hint="eastAsia"/>
                            <w:color w:val="FF0000"/>
                            <w:lang w:eastAsia="zh-TW"/>
                          </w:rPr>
                          <w:t>14</w:t>
                        </w:r>
                      </w:p>
                    </w:tc>
                  </w:tr>
                  <w:tr w:rsidR="006F1D3C" w:rsidRPr="00741D64" w14:paraId="1B103752" w14:textId="77777777" w:rsidTr="00761994">
                    <w:tc>
                      <w:tcPr>
                        <w:tcW w:w="448" w:type="dxa"/>
                        <w:shd w:val="clear" w:color="auto" w:fill="FFCCCC"/>
                      </w:tcPr>
                      <w:p w14:paraId="7FA50B02" w14:textId="0A341BBB" w:rsidR="006F1D3C" w:rsidRPr="004F00C0" w:rsidRDefault="004F00C0" w:rsidP="006F1D3C">
                        <w:pPr>
                          <w:rPr>
                            <w:color w:val="FF0000"/>
                            <w:lang w:eastAsia="zh-TW"/>
                          </w:rPr>
                        </w:pPr>
                        <w:r w:rsidRPr="004F00C0">
                          <w:rPr>
                            <w:rFonts w:hint="eastAsia"/>
                            <w:color w:val="FF0000"/>
                            <w:lang w:eastAsia="zh-TW"/>
                          </w:rPr>
                          <w:t>15</w:t>
                        </w:r>
                      </w:p>
                    </w:tc>
                    <w:tc>
                      <w:tcPr>
                        <w:tcW w:w="448" w:type="dxa"/>
                        <w:shd w:val="clear" w:color="auto" w:fill="FFCCCC"/>
                      </w:tcPr>
                      <w:p w14:paraId="79A44196" w14:textId="22E2C514" w:rsidR="006F1D3C" w:rsidRPr="004F00C0" w:rsidRDefault="004F00C0" w:rsidP="006F1D3C">
                        <w:pPr>
                          <w:rPr>
                            <w:color w:val="FF0000"/>
                            <w:lang w:eastAsia="zh-TW"/>
                          </w:rPr>
                        </w:pPr>
                        <w:r w:rsidRPr="004F00C0">
                          <w:rPr>
                            <w:rFonts w:hint="eastAsia"/>
                            <w:color w:val="FF0000"/>
                            <w:lang w:eastAsia="zh-TW"/>
                          </w:rPr>
                          <w:t>16</w:t>
                        </w:r>
                      </w:p>
                    </w:tc>
                    <w:tc>
                      <w:tcPr>
                        <w:tcW w:w="448" w:type="dxa"/>
                        <w:shd w:val="clear" w:color="auto" w:fill="FFCCCC"/>
                      </w:tcPr>
                      <w:p w14:paraId="2D750D0E" w14:textId="1297F5BA" w:rsidR="006F1D3C" w:rsidRPr="004F00C0" w:rsidRDefault="004F00C0" w:rsidP="006F1D3C">
                        <w:pPr>
                          <w:rPr>
                            <w:color w:val="FF0000"/>
                            <w:lang w:eastAsia="zh-TW"/>
                          </w:rPr>
                        </w:pPr>
                        <w:r w:rsidRPr="004F00C0">
                          <w:rPr>
                            <w:rFonts w:hint="eastAsia"/>
                            <w:color w:val="FF0000"/>
                            <w:lang w:eastAsia="zh-TW"/>
                          </w:rPr>
                          <w:t>17</w:t>
                        </w:r>
                      </w:p>
                    </w:tc>
                    <w:tc>
                      <w:tcPr>
                        <w:tcW w:w="448" w:type="dxa"/>
                        <w:shd w:val="clear" w:color="auto" w:fill="FFCCCC"/>
                      </w:tcPr>
                      <w:p w14:paraId="7E82ABC6" w14:textId="158042FF" w:rsidR="006F1D3C" w:rsidRPr="004F00C0" w:rsidRDefault="004F00C0" w:rsidP="006F1D3C">
                        <w:pPr>
                          <w:rPr>
                            <w:color w:val="FF0000"/>
                            <w:lang w:eastAsia="zh-TW"/>
                          </w:rPr>
                        </w:pPr>
                        <w:r w:rsidRPr="004F00C0">
                          <w:rPr>
                            <w:rFonts w:hint="eastAsia"/>
                            <w:color w:val="FF0000"/>
                            <w:lang w:eastAsia="zh-TW"/>
                          </w:rPr>
                          <w:t>18</w:t>
                        </w:r>
                      </w:p>
                    </w:tc>
                    <w:tc>
                      <w:tcPr>
                        <w:tcW w:w="448" w:type="dxa"/>
                        <w:shd w:val="clear" w:color="auto" w:fill="FFCCCC"/>
                      </w:tcPr>
                      <w:p w14:paraId="7604B506" w14:textId="5CEAB07F" w:rsidR="006F1D3C" w:rsidRPr="004F00C0" w:rsidRDefault="004F00C0" w:rsidP="006F1D3C">
                        <w:pPr>
                          <w:rPr>
                            <w:color w:val="FF0000"/>
                            <w:lang w:eastAsia="zh-TW"/>
                          </w:rPr>
                        </w:pPr>
                        <w:r w:rsidRPr="004F00C0">
                          <w:rPr>
                            <w:rFonts w:hint="eastAsia"/>
                            <w:color w:val="FF0000"/>
                            <w:lang w:eastAsia="zh-TW"/>
                          </w:rPr>
                          <w:t>19</w:t>
                        </w:r>
                      </w:p>
                    </w:tc>
                    <w:tc>
                      <w:tcPr>
                        <w:tcW w:w="448" w:type="dxa"/>
                        <w:shd w:val="clear" w:color="auto" w:fill="FFCCCC"/>
                      </w:tcPr>
                      <w:p w14:paraId="2DA1AF2D" w14:textId="3CD68DA9" w:rsidR="006F1D3C" w:rsidRPr="004F00C0" w:rsidRDefault="004F00C0" w:rsidP="006F1D3C">
                        <w:pPr>
                          <w:rPr>
                            <w:color w:val="FF0000"/>
                            <w:lang w:eastAsia="zh-TW"/>
                          </w:rPr>
                        </w:pPr>
                        <w:r w:rsidRPr="004F00C0">
                          <w:rPr>
                            <w:rFonts w:hint="eastAsia"/>
                            <w:color w:val="FF0000"/>
                            <w:lang w:eastAsia="zh-TW"/>
                          </w:rPr>
                          <w:t>20</w:t>
                        </w:r>
                      </w:p>
                    </w:tc>
                    <w:tc>
                      <w:tcPr>
                        <w:tcW w:w="448" w:type="dxa"/>
                        <w:shd w:val="clear" w:color="auto" w:fill="FFFAE6" w:themeFill="accent2" w:themeFillTint="33"/>
                      </w:tcPr>
                      <w:p w14:paraId="2ECA1EE6" w14:textId="4282056A" w:rsidR="006F1D3C" w:rsidRPr="004F00C0" w:rsidRDefault="004F00C0" w:rsidP="006F1D3C">
                        <w:pPr>
                          <w:rPr>
                            <w:color w:val="FF0000"/>
                            <w:lang w:eastAsia="zh-TW"/>
                          </w:rPr>
                        </w:pPr>
                        <w:r w:rsidRPr="004F00C0">
                          <w:rPr>
                            <w:rFonts w:hint="eastAsia"/>
                            <w:color w:val="FF0000"/>
                            <w:lang w:eastAsia="zh-TW"/>
                          </w:rPr>
                          <w:t>21</w:t>
                        </w:r>
                      </w:p>
                    </w:tc>
                  </w:tr>
                  <w:tr w:rsidR="006F1D3C" w:rsidRPr="00741D64" w14:paraId="0D5BC485" w14:textId="77777777" w:rsidTr="004F00C0">
                    <w:tc>
                      <w:tcPr>
                        <w:tcW w:w="448" w:type="dxa"/>
                        <w:shd w:val="clear" w:color="auto" w:fill="FFCCCC"/>
                      </w:tcPr>
                      <w:p w14:paraId="58270F7E" w14:textId="267C0090" w:rsidR="006F1D3C" w:rsidRPr="004F00C0" w:rsidRDefault="004F00C0" w:rsidP="006F1D3C">
                        <w:pPr>
                          <w:rPr>
                            <w:color w:val="FF0000"/>
                            <w:lang w:eastAsia="zh-TW"/>
                          </w:rPr>
                        </w:pPr>
                        <w:r w:rsidRPr="004F00C0">
                          <w:rPr>
                            <w:rFonts w:hint="eastAsia"/>
                            <w:color w:val="FF0000"/>
                            <w:lang w:eastAsia="zh-TW"/>
                          </w:rPr>
                          <w:t>22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6D8A3248" w14:textId="51AA14DD" w:rsidR="006F1D3C" w:rsidRPr="00741D64" w:rsidRDefault="004F00C0" w:rsidP="006F1D3C">
                        <w:pPr>
                          <w:rPr>
                            <w:color w:val="auto"/>
                            <w:lang w:eastAsia="zh-TW"/>
                          </w:rPr>
                        </w:pPr>
                        <w:r>
                          <w:rPr>
                            <w:rFonts w:hint="eastAsia"/>
                            <w:color w:val="auto"/>
                            <w:lang w:eastAsia="zh-TW"/>
                          </w:rPr>
                          <w:t>23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69B7E85E" w14:textId="6910673A" w:rsidR="006F1D3C" w:rsidRPr="00741D64" w:rsidRDefault="004F00C0" w:rsidP="006F1D3C">
                        <w:pPr>
                          <w:rPr>
                            <w:color w:val="auto"/>
                            <w:lang w:eastAsia="zh-TW"/>
                          </w:rPr>
                        </w:pPr>
                        <w:r>
                          <w:rPr>
                            <w:rFonts w:hint="eastAsia"/>
                            <w:color w:val="auto"/>
                            <w:lang w:eastAsia="zh-TW"/>
                          </w:rPr>
                          <w:t>24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4F5A53DC" w14:textId="18F76B79" w:rsidR="006F1D3C" w:rsidRPr="00741D64" w:rsidRDefault="004F00C0" w:rsidP="006F1D3C">
                        <w:pPr>
                          <w:rPr>
                            <w:color w:val="auto"/>
                            <w:lang w:eastAsia="zh-TW"/>
                          </w:rPr>
                        </w:pPr>
                        <w:r>
                          <w:rPr>
                            <w:rFonts w:hint="eastAsia"/>
                            <w:color w:val="auto"/>
                            <w:lang w:eastAsia="zh-TW"/>
                          </w:rPr>
                          <w:t>25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57500679" w14:textId="23224D23" w:rsidR="006F1D3C" w:rsidRPr="00741D64" w:rsidRDefault="004F00C0" w:rsidP="006F1D3C">
                        <w:pPr>
                          <w:rPr>
                            <w:color w:val="auto"/>
                            <w:lang w:eastAsia="zh-TW"/>
                          </w:rPr>
                        </w:pPr>
                        <w:r>
                          <w:rPr>
                            <w:rFonts w:hint="eastAsia"/>
                            <w:color w:val="auto"/>
                            <w:lang w:eastAsia="zh-TW"/>
                          </w:rPr>
                          <w:t>26</w:t>
                        </w:r>
                      </w:p>
                    </w:tc>
                    <w:tc>
                      <w:tcPr>
                        <w:tcW w:w="448" w:type="dxa"/>
                        <w:shd w:val="clear" w:color="auto" w:fill="FFCCCC"/>
                      </w:tcPr>
                      <w:p w14:paraId="34152AD9" w14:textId="7618CACC" w:rsidR="006F1D3C" w:rsidRPr="004F00C0" w:rsidRDefault="004F00C0" w:rsidP="006F1D3C">
                        <w:pPr>
                          <w:rPr>
                            <w:color w:val="FF0000"/>
                            <w:lang w:eastAsia="zh-TW"/>
                          </w:rPr>
                        </w:pPr>
                        <w:r w:rsidRPr="004F00C0">
                          <w:rPr>
                            <w:rFonts w:hint="eastAsia"/>
                            <w:color w:val="FF0000"/>
                            <w:lang w:eastAsia="zh-TW"/>
                          </w:rPr>
                          <w:t>27</w:t>
                        </w:r>
                      </w:p>
                    </w:tc>
                    <w:tc>
                      <w:tcPr>
                        <w:tcW w:w="448" w:type="dxa"/>
                        <w:shd w:val="clear" w:color="auto" w:fill="FFCCCC"/>
                      </w:tcPr>
                      <w:p w14:paraId="2B1986F9" w14:textId="2DBE77FC" w:rsidR="006F1D3C" w:rsidRPr="004F00C0" w:rsidRDefault="004F00C0" w:rsidP="006F1D3C">
                        <w:pPr>
                          <w:rPr>
                            <w:color w:val="FF0000"/>
                            <w:lang w:eastAsia="zh-TW"/>
                          </w:rPr>
                        </w:pPr>
                        <w:r w:rsidRPr="004F00C0">
                          <w:rPr>
                            <w:rFonts w:hint="eastAsia"/>
                            <w:color w:val="FF0000"/>
                            <w:lang w:eastAsia="zh-TW"/>
                          </w:rPr>
                          <w:t>28</w:t>
                        </w:r>
                      </w:p>
                    </w:tc>
                  </w:tr>
                  <w:tr w:rsidR="006F1D3C" w:rsidRPr="00741D64" w14:paraId="7679C55F" w14:textId="77777777" w:rsidTr="00A70674">
                    <w:tc>
                      <w:tcPr>
                        <w:tcW w:w="448" w:type="dxa"/>
                      </w:tcPr>
                      <w:p w14:paraId="148ECF6D" w14:textId="4B79D759" w:rsidR="006F1D3C" w:rsidRPr="00741D64" w:rsidRDefault="006F1D3C" w:rsidP="006F1D3C">
                        <w:pPr>
                          <w:rPr>
                            <w:color w:val="auto"/>
                            <w:lang w:eastAsia="zh-TW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45B84969" w14:textId="6058C0CE" w:rsidR="006F1D3C" w:rsidRPr="00741D64" w:rsidRDefault="006F1D3C" w:rsidP="006F1D3C">
                        <w:pPr>
                          <w:rPr>
                            <w:color w:val="auto"/>
                            <w:lang w:eastAsia="zh-TW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49E51F8E" w14:textId="715B8DB8" w:rsidR="006F1D3C" w:rsidRPr="00741D64" w:rsidRDefault="006F1D3C" w:rsidP="006F1D3C">
                        <w:pPr>
                          <w:rPr>
                            <w:color w:val="auto"/>
                            <w:lang w:eastAsia="zh-TW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75F85F54" w14:textId="4886AB04" w:rsidR="006F1D3C" w:rsidRPr="00741D64" w:rsidRDefault="006F1D3C" w:rsidP="006F1D3C">
                        <w:pPr>
                          <w:rPr>
                            <w:color w:val="auto"/>
                            <w:lang w:eastAsia="zh-TW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546E0410" w14:textId="77777777" w:rsidR="006F1D3C" w:rsidRPr="00741D64" w:rsidRDefault="006F1D3C" w:rsidP="006F1D3C">
                        <w:pPr>
                          <w:rPr>
                            <w:color w:val="auto"/>
                            <w:lang w:eastAsia="zh-TW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1B9EBF0B" w14:textId="77777777" w:rsidR="006F1D3C" w:rsidRPr="00741D64" w:rsidRDefault="006F1D3C" w:rsidP="006F1D3C">
                        <w:pPr>
                          <w:rPr>
                            <w:color w:val="auto"/>
                            <w:lang w:eastAsia="zh-TW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3413CBAF" w14:textId="77777777" w:rsidR="006F1D3C" w:rsidRPr="00741D64" w:rsidRDefault="006F1D3C" w:rsidP="006F1D3C">
                        <w:pPr>
                          <w:rPr>
                            <w:color w:val="auto"/>
                            <w:lang w:eastAsia="zh-TW"/>
                          </w:rPr>
                        </w:pPr>
                      </w:p>
                    </w:tc>
                  </w:tr>
                  <w:tr w:rsidR="00E118A4" w:rsidRPr="00741D64" w14:paraId="2B33A878" w14:textId="77777777" w:rsidTr="00A70674">
                    <w:tc>
                      <w:tcPr>
                        <w:tcW w:w="448" w:type="dxa"/>
                      </w:tcPr>
                      <w:p w14:paraId="3895D4AF" w14:textId="77777777" w:rsidR="00E118A4" w:rsidRPr="00741D64" w:rsidRDefault="00E118A4" w:rsidP="00E118A4">
                        <w:pPr>
                          <w:rPr>
                            <w:color w:val="auto"/>
                            <w:lang w:eastAsia="zh-TW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670D0B1F" w14:textId="77777777" w:rsidR="00E118A4" w:rsidRPr="00741D64" w:rsidRDefault="00E118A4" w:rsidP="00E118A4">
                        <w:pPr>
                          <w:rPr>
                            <w:color w:val="auto"/>
                            <w:lang w:eastAsia="zh-TW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7A70A463" w14:textId="77777777" w:rsidR="00E118A4" w:rsidRPr="00741D64" w:rsidRDefault="00E118A4" w:rsidP="00E118A4">
                        <w:pPr>
                          <w:rPr>
                            <w:color w:val="auto"/>
                            <w:lang w:eastAsia="zh-TW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4E5F5B08" w14:textId="77777777" w:rsidR="00E118A4" w:rsidRPr="00741D64" w:rsidRDefault="00E118A4" w:rsidP="00E118A4">
                        <w:pPr>
                          <w:rPr>
                            <w:color w:val="auto"/>
                            <w:lang w:eastAsia="zh-TW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3B341F7E" w14:textId="77777777" w:rsidR="00E118A4" w:rsidRPr="00741D64" w:rsidRDefault="00E118A4" w:rsidP="00E118A4">
                        <w:pPr>
                          <w:rPr>
                            <w:color w:val="auto"/>
                            <w:lang w:eastAsia="zh-TW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59A8F997" w14:textId="77777777" w:rsidR="00E118A4" w:rsidRPr="00741D64" w:rsidRDefault="00E118A4" w:rsidP="00E118A4">
                        <w:pPr>
                          <w:rPr>
                            <w:color w:val="auto"/>
                            <w:lang w:eastAsia="zh-TW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427C075F" w14:textId="77777777" w:rsidR="00E118A4" w:rsidRPr="00741D64" w:rsidRDefault="00E118A4" w:rsidP="00E118A4">
                        <w:pPr>
                          <w:rPr>
                            <w:color w:val="auto"/>
                            <w:lang w:eastAsia="zh-TW"/>
                          </w:rPr>
                        </w:pPr>
                      </w:p>
                    </w:tc>
                  </w:tr>
                </w:tbl>
                <w:p w14:paraId="77D2DF14" w14:textId="77777777" w:rsidR="00A70674" w:rsidRPr="00741D64" w:rsidRDefault="00A70674" w:rsidP="00741D64">
                  <w:pPr>
                    <w:spacing w:before="40"/>
                    <w:jc w:val="center"/>
                    <w:rPr>
                      <w:color w:val="auto"/>
                      <w:lang w:eastAsia="zh-TW"/>
                    </w:rPr>
                  </w:pPr>
                </w:p>
              </w:tc>
            </w:tr>
          </w:tbl>
          <w:p w14:paraId="72BD759E" w14:textId="77777777" w:rsidR="00A70674" w:rsidRPr="00741D64" w:rsidRDefault="00A70674" w:rsidP="00741D64">
            <w:pPr>
              <w:spacing w:before="40"/>
              <w:jc w:val="center"/>
              <w:rPr>
                <w:color w:val="auto"/>
                <w:lang w:eastAsia="zh-TW"/>
              </w:rPr>
            </w:pPr>
          </w:p>
        </w:tc>
        <w:tc>
          <w:tcPr>
            <w:tcW w:w="579" w:type="dxa"/>
          </w:tcPr>
          <w:p w14:paraId="69562B4D" w14:textId="77777777" w:rsidR="00A70674" w:rsidRPr="00741D64" w:rsidRDefault="00A70674" w:rsidP="00741D64">
            <w:pPr>
              <w:spacing w:before="40"/>
              <w:jc w:val="center"/>
              <w:rPr>
                <w:color w:val="auto"/>
                <w:lang w:eastAsia="zh-TW"/>
              </w:rPr>
            </w:pPr>
          </w:p>
        </w:tc>
        <w:tc>
          <w:tcPr>
            <w:tcW w:w="3214" w:type="dxa"/>
          </w:tcPr>
          <w:tbl>
            <w:tblPr>
              <w:tblStyle w:val="ab"/>
              <w:tblW w:w="5000" w:type="pct"/>
              <w:tblLayout w:type="fixed"/>
              <w:tblLook w:val="04A0" w:firstRow="1" w:lastRow="0" w:firstColumn="1" w:lastColumn="0" w:noHBand="0" w:noVBand="1"/>
              <w:tblCaption w:val="月份表格版面配置"/>
            </w:tblPr>
            <w:tblGrid>
              <w:gridCol w:w="3146"/>
            </w:tblGrid>
            <w:tr w:rsidR="00A70674" w:rsidRPr="00741D64" w14:paraId="7DB58277" w14:textId="77777777" w:rsidTr="00A70674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/w:trPr>
              <w:tc>
                <w:tcPr>
                  <w:tcW w:w="5000" w:type="pct"/>
                </w:tcPr>
                <w:p w14:paraId="29C82162" w14:textId="78F0FB09" w:rsidR="00A70674" w:rsidRPr="00741D64" w:rsidRDefault="00E118A4" w:rsidP="00741D64">
                  <w:pPr>
                    <w:spacing w:beforeLines="0" w:before="40" w:afterLines="0"/>
                    <w:rPr>
                      <w:color w:val="auto"/>
                      <w:lang w:eastAsia="zh-TW"/>
                    </w:rPr>
                  </w:pPr>
                  <w:r w:rsidRPr="004F00C0">
                    <w:rPr>
                      <w:rFonts w:hint="eastAsia"/>
                      <w:lang w:eastAsia="zh-TW"/>
                    </w:rPr>
                    <w:t>202</w:t>
                  </w:r>
                  <w:r w:rsidR="00741D64" w:rsidRPr="004F00C0">
                    <w:rPr>
                      <w:rFonts w:hint="eastAsia"/>
                      <w:lang w:eastAsia="zh-TW"/>
                    </w:rPr>
                    <w:t>6</w:t>
                  </w:r>
                  <w:r w:rsidRPr="004F00C0">
                    <w:rPr>
                      <w:rFonts w:hint="eastAsia"/>
                      <w:lang w:eastAsia="zh-TW"/>
                    </w:rPr>
                    <w:t xml:space="preserve"> 年 </w:t>
                  </w:r>
                  <w:r w:rsidR="00741D64" w:rsidRPr="004F00C0">
                    <w:rPr>
                      <w:rFonts w:hint="eastAsia"/>
                      <w:lang w:eastAsia="zh-TW"/>
                    </w:rPr>
                    <w:t>3</w:t>
                  </w:r>
                  <w:r w:rsidRPr="004F00C0">
                    <w:rPr>
                      <w:rFonts w:hint="eastAsia"/>
                      <w:lang w:eastAsia="zh-TW"/>
                    </w:rPr>
                    <w:t xml:space="preserve"> 月</w:t>
                  </w:r>
                </w:p>
              </w:tc>
            </w:tr>
            <w:tr w:rsidR="00A70674" w:rsidRPr="00741D64" w14:paraId="156E603F" w14:textId="77777777" w:rsidTr="00A70674">
              <w:tc>
                <w:tcPr>
                  <w:tcW w:w="5000" w:type="pct"/>
                </w:tcPr>
                <w:tbl>
                  <w:tblPr>
                    <w:tblStyle w:val="ac"/>
                    <w:tblW w:w="0" w:type="auto"/>
                    <w:tblLayout w:type="fixed"/>
                    <w:tblLook w:val="04A0" w:firstRow="1" w:lastRow="0" w:firstColumn="1" w:lastColumn="0" w:noHBand="0" w:noVBand="1"/>
                    <w:tblCaption w:val="月份表格"/>
                  </w:tblPr>
                  <w:tblGrid>
                    <w:gridCol w:w="448"/>
                    <w:gridCol w:w="448"/>
                    <w:gridCol w:w="448"/>
                    <w:gridCol w:w="448"/>
                    <w:gridCol w:w="448"/>
                    <w:gridCol w:w="448"/>
                    <w:gridCol w:w="448"/>
                  </w:tblGrid>
                  <w:tr w:rsidR="00A70674" w:rsidRPr="00741D64" w14:paraId="5F52AA24" w14:textId="77777777" w:rsidTr="00A70674">
                    <w:trPr>
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</w:trPr>
                    <w:tc>
                      <w:tcPr>
                        <w:tcW w:w="448" w:type="dxa"/>
                      </w:tcPr>
                      <w:p w14:paraId="375B1594" w14:textId="77777777" w:rsidR="00A70674" w:rsidRPr="00741D64" w:rsidRDefault="00E118A4" w:rsidP="00741D64">
                        <w:pPr>
                          <w:spacing w:before="40"/>
                          <w:rPr>
                            <w:color w:val="auto"/>
                            <w:lang w:eastAsia="zh-TW"/>
                          </w:rPr>
                        </w:pPr>
                        <w:r w:rsidRPr="00741D64">
                          <w:rPr>
                            <w:rFonts w:hint="eastAsia"/>
                            <w:color w:val="auto"/>
                            <w:lang w:eastAsia="zh-TW"/>
                          </w:rPr>
                          <w:t>日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3C579C78" w14:textId="77777777" w:rsidR="00A70674" w:rsidRPr="00741D64" w:rsidRDefault="00E118A4" w:rsidP="00741D64">
                        <w:pPr>
                          <w:spacing w:before="40"/>
                          <w:rPr>
                            <w:color w:val="auto"/>
                            <w:lang w:eastAsia="zh-TW"/>
                          </w:rPr>
                        </w:pPr>
                        <w:proofErr w:type="gramStart"/>
                        <w:r w:rsidRPr="00741D64">
                          <w:rPr>
                            <w:rFonts w:hint="eastAsia"/>
                            <w:color w:val="auto"/>
                            <w:lang w:eastAsia="zh-TW"/>
                          </w:rPr>
                          <w:t>一</w:t>
                        </w:r>
                        <w:proofErr w:type="gramEnd"/>
                      </w:p>
                    </w:tc>
                    <w:tc>
                      <w:tcPr>
                        <w:tcW w:w="448" w:type="dxa"/>
                      </w:tcPr>
                      <w:p w14:paraId="081A68EF" w14:textId="77777777" w:rsidR="00A70674" w:rsidRPr="00741D64" w:rsidRDefault="00E118A4" w:rsidP="00741D64">
                        <w:pPr>
                          <w:spacing w:before="40"/>
                          <w:rPr>
                            <w:color w:val="auto"/>
                            <w:lang w:eastAsia="zh-TW"/>
                          </w:rPr>
                        </w:pPr>
                        <w:r w:rsidRPr="00741D64">
                          <w:rPr>
                            <w:rFonts w:hint="eastAsia"/>
                            <w:color w:val="auto"/>
                            <w:lang w:eastAsia="zh-TW"/>
                          </w:rPr>
                          <w:t>二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78385B48" w14:textId="77777777" w:rsidR="00A70674" w:rsidRPr="00741D64" w:rsidRDefault="00E118A4" w:rsidP="00741D64">
                        <w:pPr>
                          <w:spacing w:before="40"/>
                          <w:rPr>
                            <w:color w:val="auto"/>
                            <w:lang w:eastAsia="zh-TW"/>
                          </w:rPr>
                        </w:pPr>
                        <w:r w:rsidRPr="00741D64">
                          <w:rPr>
                            <w:rFonts w:hint="eastAsia"/>
                            <w:color w:val="auto"/>
                            <w:lang w:eastAsia="zh-TW"/>
                          </w:rPr>
                          <w:t>三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2512DDC8" w14:textId="77777777" w:rsidR="00A70674" w:rsidRPr="00741D64" w:rsidRDefault="00E118A4" w:rsidP="00741D64">
                        <w:pPr>
                          <w:spacing w:before="40"/>
                          <w:rPr>
                            <w:color w:val="auto"/>
                            <w:lang w:eastAsia="zh-TW"/>
                          </w:rPr>
                        </w:pPr>
                        <w:r w:rsidRPr="00741D64">
                          <w:rPr>
                            <w:rFonts w:hint="eastAsia"/>
                            <w:color w:val="auto"/>
                            <w:lang w:eastAsia="zh-TW"/>
                          </w:rPr>
                          <w:t>四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5FD3089D" w14:textId="77777777" w:rsidR="00A70674" w:rsidRPr="00741D64" w:rsidRDefault="00E118A4" w:rsidP="00741D64">
                        <w:pPr>
                          <w:spacing w:before="40"/>
                          <w:rPr>
                            <w:color w:val="auto"/>
                            <w:lang w:eastAsia="zh-TW"/>
                          </w:rPr>
                        </w:pPr>
                        <w:r w:rsidRPr="00741D64">
                          <w:rPr>
                            <w:rFonts w:hint="eastAsia"/>
                            <w:color w:val="auto"/>
                            <w:lang w:eastAsia="zh-TW"/>
                          </w:rPr>
                          <w:t>五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3DFE4966" w14:textId="77777777" w:rsidR="00A70674" w:rsidRPr="00741D64" w:rsidRDefault="00E118A4" w:rsidP="00741D64">
                        <w:pPr>
                          <w:spacing w:before="40"/>
                          <w:rPr>
                            <w:color w:val="auto"/>
                            <w:lang w:eastAsia="zh-TW"/>
                          </w:rPr>
                        </w:pPr>
                        <w:r w:rsidRPr="00741D64">
                          <w:rPr>
                            <w:rFonts w:hint="eastAsia"/>
                            <w:color w:val="auto"/>
                            <w:lang w:eastAsia="zh-TW"/>
                          </w:rPr>
                          <w:t>六</w:t>
                        </w:r>
                      </w:p>
                    </w:tc>
                  </w:tr>
                  <w:tr w:rsidR="006F1D3C" w:rsidRPr="00741D64" w14:paraId="095038D7" w14:textId="77777777" w:rsidTr="001E0E89">
                    <w:tc>
                      <w:tcPr>
                        <w:tcW w:w="448" w:type="dxa"/>
                        <w:shd w:val="clear" w:color="auto" w:fill="FFCCCC"/>
                      </w:tcPr>
                      <w:p w14:paraId="015609FD" w14:textId="1AE3BA89" w:rsidR="006F1D3C" w:rsidRPr="001E0E89" w:rsidRDefault="001E0E89" w:rsidP="006F1D3C">
                        <w:pPr>
                          <w:rPr>
                            <w:color w:val="FF0000"/>
                            <w:lang w:eastAsia="zh-TW"/>
                          </w:rPr>
                        </w:pPr>
                        <w:r w:rsidRPr="001E0E89">
                          <w:rPr>
                            <w:rFonts w:hint="eastAsia"/>
                            <w:color w:val="FF0000"/>
                            <w:lang w:eastAsia="zh-TW"/>
                          </w:rPr>
                          <w:t>1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5CC9D965" w14:textId="2D77D3EA" w:rsidR="006F1D3C" w:rsidRPr="00741D64" w:rsidRDefault="001E0E89" w:rsidP="006F1D3C">
                        <w:pPr>
                          <w:rPr>
                            <w:color w:val="auto"/>
                            <w:lang w:eastAsia="zh-TW"/>
                          </w:rPr>
                        </w:pPr>
                        <w:r>
                          <w:rPr>
                            <w:rFonts w:hint="eastAsia"/>
                            <w:color w:val="auto"/>
                            <w:lang w:eastAsia="zh-TW"/>
                          </w:rPr>
                          <w:t>2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46A5D128" w14:textId="6909900C" w:rsidR="006F1D3C" w:rsidRPr="00741D64" w:rsidRDefault="001E0E89" w:rsidP="006F1D3C">
                        <w:pPr>
                          <w:rPr>
                            <w:color w:val="auto"/>
                            <w:lang w:eastAsia="zh-TW"/>
                          </w:rPr>
                        </w:pPr>
                        <w:r>
                          <w:rPr>
                            <w:rFonts w:hint="eastAsia"/>
                            <w:color w:val="auto"/>
                            <w:lang w:eastAsia="zh-TW"/>
                          </w:rPr>
                          <w:t>3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6255CC30" w14:textId="2EE8069C" w:rsidR="006F1D3C" w:rsidRPr="00741D64" w:rsidRDefault="001E0E89" w:rsidP="006F1D3C">
                        <w:pPr>
                          <w:rPr>
                            <w:color w:val="auto"/>
                            <w:lang w:eastAsia="zh-TW"/>
                          </w:rPr>
                        </w:pPr>
                        <w:r>
                          <w:rPr>
                            <w:rFonts w:hint="eastAsia"/>
                            <w:color w:val="auto"/>
                            <w:lang w:eastAsia="zh-TW"/>
                          </w:rPr>
                          <w:t>4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1087336B" w14:textId="165257E1" w:rsidR="006F1D3C" w:rsidRPr="00741D64" w:rsidRDefault="001E0E89" w:rsidP="006F1D3C">
                        <w:pPr>
                          <w:rPr>
                            <w:color w:val="auto"/>
                            <w:lang w:eastAsia="zh-TW"/>
                          </w:rPr>
                        </w:pPr>
                        <w:r>
                          <w:rPr>
                            <w:rFonts w:hint="eastAsia"/>
                            <w:color w:val="auto"/>
                            <w:lang w:eastAsia="zh-TW"/>
                          </w:rPr>
                          <w:t>5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2DCC4B84" w14:textId="700217F8" w:rsidR="006F1D3C" w:rsidRPr="00741D64" w:rsidRDefault="001E0E89" w:rsidP="006F1D3C">
                        <w:pPr>
                          <w:rPr>
                            <w:color w:val="auto"/>
                            <w:lang w:eastAsia="zh-TW"/>
                          </w:rPr>
                        </w:pPr>
                        <w:r>
                          <w:rPr>
                            <w:rFonts w:hint="eastAsia"/>
                            <w:color w:val="auto"/>
                            <w:lang w:eastAsia="zh-TW"/>
                          </w:rPr>
                          <w:t>6</w:t>
                        </w:r>
                      </w:p>
                    </w:tc>
                    <w:tc>
                      <w:tcPr>
                        <w:tcW w:w="448" w:type="dxa"/>
                        <w:shd w:val="clear" w:color="auto" w:fill="FFFAE6" w:themeFill="accent2" w:themeFillTint="33"/>
                      </w:tcPr>
                      <w:p w14:paraId="1179D0E9" w14:textId="1B5E7F01" w:rsidR="006F1D3C" w:rsidRPr="001E0E89" w:rsidRDefault="001E0E89" w:rsidP="006F1D3C">
                        <w:pPr>
                          <w:rPr>
                            <w:color w:val="FF0000"/>
                            <w:lang w:eastAsia="zh-TW"/>
                          </w:rPr>
                        </w:pPr>
                        <w:r w:rsidRPr="001E0E89">
                          <w:rPr>
                            <w:rFonts w:hint="eastAsia"/>
                            <w:color w:val="FF0000"/>
                            <w:lang w:eastAsia="zh-TW"/>
                          </w:rPr>
                          <w:t>7</w:t>
                        </w:r>
                      </w:p>
                    </w:tc>
                  </w:tr>
                  <w:tr w:rsidR="006F1D3C" w:rsidRPr="00741D64" w14:paraId="4E40DC79" w14:textId="77777777" w:rsidTr="001E0E89">
                    <w:tc>
                      <w:tcPr>
                        <w:tcW w:w="448" w:type="dxa"/>
                        <w:shd w:val="clear" w:color="auto" w:fill="FFCCCC"/>
                      </w:tcPr>
                      <w:p w14:paraId="65A13A70" w14:textId="133B1139" w:rsidR="006F1D3C" w:rsidRPr="001E0E89" w:rsidRDefault="001E0E89" w:rsidP="006F1D3C">
                        <w:pPr>
                          <w:rPr>
                            <w:color w:val="FF0000"/>
                            <w:lang w:eastAsia="zh-TW"/>
                          </w:rPr>
                        </w:pPr>
                        <w:r w:rsidRPr="001E0E89">
                          <w:rPr>
                            <w:rFonts w:hint="eastAsia"/>
                            <w:color w:val="FF0000"/>
                            <w:lang w:eastAsia="zh-TW"/>
                          </w:rPr>
                          <w:t>8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754BCC93" w14:textId="5C107299" w:rsidR="006F1D3C" w:rsidRPr="00741D64" w:rsidRDefault="001E0E89" w:rsidP="006F1D3C">
                        <w:pPr>
                          <w:rPr>
                            <w:color w:val="auto"/>
                            <w:lang w:eastAsia="zh-TW"/>
                          </w:rPr>
                        </w:pPr>
                        <w:r>
                          <w:rPr>
                            <w:rFonts w:hint="eastAsia"/>
                            <w:color w:val="auto"/>
                            <w:lang w:eastAsia="zh-TW"/>
                          </w:rPr>
                          <w:t>9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77F42733" w14:textId="46265AF4" w:rsidR="006F1D3C" w:rsidRPr="00741D64" w:rsidRDefault="001E0E89" w:rsidP="006F1D3C">
                        <w:pPr>
                          <w:rPr>
                            <w:color w:val="auto"/>
                            <w:lang w:eastAsia="zh-TW"/>
                          </w:rPr>
                        </w:pPr>
                        <w:r>
                          <w:rPr>
                            <w:rFonts w:hint="eastAsia"/>
                            <w:color w:val="auto"/>
                            <w:lang w:eastAsia="zh-TW"/>
                          </w:rPr>
                          <w:t>10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6C90BCD8" w14:textId="5A6F0299" w:rsidR="006F1D3C" w:rsidRPr="00741D64" w:rsidRDefault="001E0E89" w:rsidP="006F1D3C">
                        <w:pPr>
                          <w:rPr>
                            <w:color w:val="auto"/>
                            <w:lang w:eastAsia="zh-TW"/>
                          </w:rPr>
                        </w:pPr>
                        <w:r>
                          <w:rPr>
                            <w:rFonts w:hint="eastAsia"/>
                            <w:color w:val="auto"/>
                            <w:lang w:eastAsia="zh-TW"/>
                          </w:rPr>
                          <w:t>11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07A9AB46" w14:textId="3CF4FF21" w:rsidR="006F1D3C" w:rsidRPr="00741D64" w:rsidRDefault="001E0E89" w:rsidP="006F1D3C">
                        <w:pPr>
                          <w:rPr>
                            <w:color w:val="auto"/>
                            <w:lang w:eastAsia="zh-TW"/>
                          </w:rPr>
                        </w:pPr>
                        <w:r>
                          <w:rPr>
                            <w:rFonts w:hint="eastAsia"/>
                            <w:color w:val="auto"/>
                            <w:lang w:eastAsia="zh-TW"/>
                          </w:rPr>
                          <w:t>12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131C5933" w14:textId="0F11B2F9" w:rsidR="006F1D3C" w:rsidRPr="00741D64" w:rsidRDefault="001E0E89" w:rsidP="006F1D3C">
                        <w:pPr>
                          <w:rPr>
                            <w:color w:val="auto"/>
                            <w:lang w:eastAsia="zh-TW"/>
                          </w:rPr>
                        </w:pPr>
                        <w:r>
                          <w:rPr>
                            <w:rFonts w:hint="eastAsia"/>
                            <w:color w:val="auto"/>
                            <w:lang w:eastAsia="zh-TW"/>
                          </w:rPr>
                          <w:t>13</w:t>
                        </w:r>
                      </w:p>
                    </w:tc>
                    <w:tc>
                      <w:tcPr>
                        <w:tcW w:w="448" w:type="dxa"/>
                        <w:shd w:val="clear" w:color="auto" w:fill="FFFAE6" w:themeFill="accent2" w:themeFillTint="33"/>
                      </w:tcPr>
                      <w:p w14:paraId="4196B8EB" w14:textId="1AE049B9" w:rsidR="006F1D3C" w:rsidRPr="001E0E89" w:rsidRDefault="001E0E89" w:rsidP="006F1D3C">
                        <w:pPr>
                          <w:rPr>
                            <w:color w:val="FF0000"/>
                            <w:lang w:eastAsia="zh-TW"/>
                          </w:rPr>
                        </w:pPr>
                        <w:r w:rsidRPr="001E0E89">
                          <w:rPr>
                            <w:rFonts w:hint="eastAsia"/>
                            <w:color w:val="FF0000"/>
                            <w:lang w:eastAsia="zh-TW"/>
                          </w:rPr>
                          <w:t>14</w:t>
                        </w:r>
                      </w:p>
                    </w:tc>
                  </w:tr>
                  <w:tr w:rsidR="006F1D3C" w:rsidRPr="00741D64" w14:paraId="59B865C1" w14:textId="77777777" w:rsidTr="001E0E89">
                    <w:tc>
                      <w:tcPr>
                        <w:tcW w:w="448" w:type="dxa"/>
                        <w:shd w:val="clear" w:color="auto" w:fill="FFCCCC"/>
                      </w:tcPr>
                      <w:p w14:paraId="2956E447" w14:textId="247CE2F7" w:rsidR="006F1D3C" w:rsidRPr="001E0E89" w:rsidRDefault="001E0E89" w:rsidP="006F1D3C">
                        <w:pPr>
                          <w:rPr>
                            <w:color w:val="FF0000"/>
                            <w:lang w:eastAsia="zh-TW"/>
                          </w:rPr>
                        </w:pPr>
                        <w:r w:rsidRPr="001E0E89">
                          <w:rPr>
                            <w:rFonts w:hint="eastAsia"/>
                            <w:color w:val="FF0000"/>
                            <w:lang w:eastAsia="zh-TW"/>
                          </w:rPr>
                          <w:t>15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058034DD" w14:textId="5868BF8F" w:rsidR="006F1D3C" w:rsidRPr="00741D64" w:rsidRDefault="001E0E89" w:rsidP="006F1D3C">
                        <w:pPr>
                          <w:rPr>
                            <w:color w:val="auto"/>
                            <w:lang w:eastAsia="zh-TW"/>
                          </w:rPr>
                        </w:pPr>
                        <w:r>
                          <w:rPr>
                            <w:rFonts w:hint="eastAsia"/>
                            <w:color w:val="auto"/>
                            <w:lang w:eastAsia="zh-TW"/>
                          </w:rPr>
                          <w:t>16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2278B730" w14:textId="4C55E578" w:rsidR="006F1D3C" w:rsidRPr="00741D64" w:rsidRDefault="001E0E89" w:rsidP="006F1D3C">
                        <w:pPr>
                          <w:rPr>
                            <w:color w:val="auto"/>
                            <w:lang w:eastAsia="zh-TW"/>
                          </w:rPr>
                        </w:pPr>
                        <w:r>
                          <w:rPr>
                            <w:rFonts w:hint="eastAsia"/>
                            <w:color w:val="auto"/>
                            <w:lang w:eastAsia="zh-TW"/>
                          </w:rPr>
                          <w:t>17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0C18690F" w14:textId="3F2B4E15" w:rsidR="006F1D3C" w:rsidRPr="00741D64" w:rsidRDefault="001E0E89" w:rsidP="006F1D3C">
                        <w:pPr>
                          <w:rPr>
                            <w:color w:val="auto"/>
                            <w:lang w:eastAsia="zh-TW"/>
                          </w:rPr>
                        </w:pPr>
                        <w:r>
                          <w:rPr>
                            <w:rFonts w:hint="eastAsia"/>
                            <w:color w:val="auto"/>
                            <w:lang w:eastAsia="zh-TW"/>
                          </w:rPr>
                          <w:t>18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1F8315E7" w14:textId="102E52FF" w:rsidR="006F1D3C" w:rsidRPr="00741D64" w:rsidRDefault="001E0E89" w:rsidP="006F1D3C">
                        <w:pPr>
                          <w:rPr>
                            <w:color w:val="auto"/>
                            <w:lang w:eastAsia="zh-TW"/>
                          </w:rPr>
                        </w:pPr>
                        <w:r>
                          <w:rPr>
                            <w:rFonts w:hint="eastAsia"/>
                            <w:color w:val="auto"/>
                            <w:lang w:eastAsia="zh-TW"/>
                          </w:rPr>
                          <w:t>19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02EC1444" w14:textId="23146D1A" w:rsidR="006F1D3C" w:rsidRPr="00741D64" w:rsidRDefault="001E0E89" w:rsidP="006F1D3C">
                        <w:pPr>
                          <w:rPr>
                            <w:color w:val="auto"/>
                            <w:lang w:eastAsia="zh-TW"/>
                          </w:rPr>
                        </w:pPr>
                        <w:r>
                          <w:rPr>
                            <w:rFonts w:hint="eastAsia"/>
                            <w:color w:val="auto"/>
                            <w:lang w:eastAsia="zh-TW"/>
                          </w:rPr>
                          <w:t>20</w:t>
                        </w:r>
                      </w:p>
                    </w:tc>
                    <w:tc>
                      <w:tcPr>
                        <w:tcW w:w="448" w:type="dxa"/>
                        <w:shd w:val="clear" w:color="auto" w:fill="FFFAE6" w:themeFill="accent2" w:themeFillTint="33"/>
                      </w:tcPr>
                      <w:p w14:paraId="35D223E9" w14:textId="5C189C13" w:rsidR="006F1D3C" w:rsidRPr="001E0E89" w:rsidRDefault="001E0E89" w:rsidP="006F1D3C">
                        <w:pPr>
                          <w:rPr>
                            <w:color w:val="FF0000"/>
                            <w:lang w:eastAsia="zh-TW"/>
                          </w:rPr>
                        </w:pPr>
                        <w:r w:rsidRPr="001E0E89">
                          <w:rPr>
                            <w:rFonts w:hint="eastAsia"/>
                            <w:color w:val="FF0000"/>
                            <w:lang w:eastAsia="zh-TW"/>
                          </w:rPr>
                          <w:t>21</w:t>
                        </w:r>
                      </w:p>
                    </w:tc>
                  </w:tr>
                  <w:tr w:rsidR="006F1D3C" w:rsidRPr="00741D64" w14:paraId="5FED1B6E" w14:textId="77777777" w:rsidTr="001E0E89">
                    <w:tc>
                      <w:tcPr>
                        <w:tcW w:w="448" w:type="dxa"/>
                        <w:shd w:val="clear" w:color="auto" w:fill="FFCCCC"/>
                      </w:tcPr>
                      <w:p w14:paraId="1224923B" w14:textId="4DE07563" w:rsidR="006F1D3C" w:rsidRPr="001E0E89" w:rsidRDefault="001E0E89" w:rsidP="001E0E89">
                        <w:pPr>
                          <w:jc w:val="left"/>
                          <w:rPr>
                            <w:color w:val="FF0000"/>
                            <w:lang w:eastAsia="zh-TW"/>
                          </w:rPr>
                        </w:pPr>
                        <w:r w:rsidRPr="001E0E89">
                          <w:rPr>
                            <w:rFonts w:hint="eastAsia"/>
                            <w:color w:val="FF0000"/>
                            <w:lang w:eastAsia="zh-TW"/>
                          </w:rPr>
                          <w:t>22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200A913D" w14:textId="36AEA210" w:rsidR="006F1D3C" w:rsidRPr="00741D64" w:rsidRDefault="001E0E89" w:rsidP="006F1D3C">
                        <w:pPr>
                          <w:rPr>
                            <w:color w:val="auto"/>
                            <w:lang w:eastAsia="zh-TW"/>
                          </w:rPr>
                        </w:pPr>
                        <w:r>
                          <w:rPr>
                            <w:rFonts w:hint="eastAsia"/>
                            <w:color w:val="auto"/>
                            <w:lang w:eastAsia="zh-TW"/>
                          </w:rPr>
                          <w:t>23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5072A6A7" w14:textId="69995D30" w:rsidR="006F1D3C" w:rsidRPr="00741D64" w:rsidRDefault="001E0E89" w:rsidP="006F1D3C">
                        <w:pPr>
                          <w:rPr>
                            <w:color w:val="auto"/>
                            <w:lang w:eastAsia="zh-TW"/>
                          </w:rPr>
                        </w:pPr>
                        <w:r>
                          <w:rPr>
                            <w:rFonts w:hint="eastAsia"/>
                            <w:color w:val="auto"/>
                            <w:lang w:eastAsia="zh-TW"/>
                          </w:rPr>
                          <w:t>24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5970382C" w14:textId="754D48D6" w:rsidR="006F1D3C" w:rsidRPr="00741D64" w:rsidRDefault="001E0E89" w:rsidP="006F1D3C">
                        <w:pPr>
                          <w:rPr>
                            <w:color w:val="auto"/>
                            <w:lang w:eastAsia="zh-TW"/>
                          </w:rPr>
                        </w:pPr>
                        <w:r>
                          <w:rPr>
                            <w:rFonts w:hint="eastAsia"/>
                            <w:color w:val="auto"/>
                            <w:lang w:eastAsia="zh-TW"/>
                          </w:rPr>
                          <w:t>25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4127D237" w14:textId="089BA54E" w:rsidR="006F1D3C" w:rsidRPr="00741D64" w:rsidRDefault="001E0E89" w:rsidP="006F1D3C">
                        <w:pPr>
                          <w:rPr>
                            <w:color w:val="auto"/>
                            <w:lang w:eastAsia="zh-TW"/>
                          </w:rPr>
                        </w:pPr>
                        <w:r>
                          <w:rPr>
                            <w:rFonts w:hint="eastAsia"/>
                            <w:color w:val="auto"/>
                            <w:lang w:eastAsia="zh-TW"/>
                          </w:rPr>
                          <w:t>26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2FB866D7" w14:textId="59774D72" w:rsidR="006F1D3C" w:rsidRPr="00741D64" w:rsidRDefault="001E0E89" w:rsidP="006F1D3C">
                        <w:pPr>
                          <w:rPr>
                            <w:color w:val="auto"/>
                            <w:lang w:eastAsia="zh-TW"/>
                          </w:rPr>
                        </w:pPr>
                        <w:r>
                          <w:rPr>
                            <w:rFonts w:hint="eastAsia"/>
                            <w:color w:val="auto"/>
                            <w:lang w:eastAsia="zh-TW"/>
                          </w:rPr>
                          <w:t>27</w:t>
                        </w:r>
                      </w:p>
                    </w:tc>
                    <w:tc>
                      <w:tcPr>
                        <w:tcW w:w="448" w:type="dxa"/>
                        <w:shd w:val="clear" w:color="auto" w:fill="FFFAE6" w:themeFill="accent2" w:themeFillTint="33"/>
                      </w:tcPr>
                      <w:p w14:paraId="504E1E4C" w14:textId="2F2252B0" w:rsidR="006F1D3C" w:rsidRPr="001E0E89" w:rsidRDefault="001E0E89" w:rsidP="006F1D3C">
                        <w:pPr>
                          <w:rPr>
                            <w:color w:val="FF0000"/>
                            <w:lang w:eastAsia="zh-TW"/>
                          </w:rPr>
                        </w:pPr>
                        <w:r w:rsidRPr="001E0E89">
                          <w:rPr>
                            <w:rFonts w:hint="eastAsia"/>
                            <w:color w:val="FF0000"/>
                            <w:lang w:eastAsia="zh-TW"/>
                          </w:rPr>
                          <w:t>28</w:t>
                        </w:r>
                      </w:p>
                    </w:tc>
                  </w:tr>
                  <w:tr w:rsidR="006F1D3C" w:rsidRPr="00741D64" w14:paraId="693E0B61" w14:textId="77777777" w:rsidTr="001E0E89">
                    <w:tc>
                      <w:tcPr>
                        <w:tcW w:w="448" w:type="dxa"/>
                        <w:shd w:val="clear" w:color="auto" w:fill="FFCCCC"/>
                      </w:tcPr>
                      <w:p w14:paraId="2642324A" w14:textId="4EFE3641" w:rsidR="006F1D3C" w:rsidRPr="001E0E89" w:rsidRDefault="001E0E89" w:rsidP="006F1D3C">
                        <w:pPr>
                          <w:rPr>
                            <w:color w:val="FF0000"/>
                            <w:lang w:eastAsia="zh-TW"/>
                          </w:rPr>
                        </w:pPr>
                        <w:r w:rsidRPr="001E0E89">
                          <w:rPr>
                            <w:rFonts w:hint="eastAsia"/>
                            <w:color w:val="FF0000"/>
                            <w:lang w:eastAsia="zh-TW"/>
                          </w:rPr>
                          <w:t>29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549006DD" w14:textId="4836ABB4" w:rsidR="006F1D3C" w:rsidRPr="00741D64" w:rsidRDefault="001E0E89" w:rsidP="006F1D3C">
                        <w:pPr>
                          <w:rPr>
                            <w:color w:val="auto"/>
                            <w:lang w:eastAsia="zh-TW"/>
                          </w:rPr>
                        </w:pPr>
                        <w:r>
                          <w:rPr>
                            <w:rFonts w:hint="eastAsia"/>
                            <w:color w:val="auto"/>
                            <w:lang w:eastAsia="zh-TW"/>
                          </w:rPr>
                          <w:t>30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34643F27" w14:textId="060D72FB" w:rsidR="006F1D3C" w:rsidRPr="00741D64" w:rsidRDefault="001E0E89" w:rsidP="006F1D3C">
                        <w:pPr>
                          <w:rPr>
                            <w:color w:val="auto"/>
                            <w:lang w:eastAsia="zh-TW"/>
                          </w:rPr>
                        </w:pPr>
                        <w:r>
                          <w:rPr>
                            <w:rFonts w:hint="eastAsia"/>
                            <w:color w:val="auto"/>
                            <w:lang w:eastAsia="zh-TW"/>
                          </w:rPr>
                          <w:t>31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04D7801B" w14:textId="3368FDF4" w:rsidR="006F1D3C" w:rsidRPr="00741D64" w:rsidRDefault="006F1D3C" w:rsidP="006F1D3C">
                        <w:pPr>
                          <w:rPr>
                            <w:color w:val="auto"/>
                            <w:lang w:eastAsia="zh-TW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5A5A437B" w14:textId="0179A985" w:rsidR="006F1D3C" w:rsidRPr="00741D64" w:rsidRDefault="006F1D3C" w:rsidP="006F1D3C">
                        <w:pPr>
                          <w:rPr>
                            <w:color w:val="auto"/>
                            <w:lang w:eastAsia="zh-TW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53DB9DF3" w14:textId="56FEA12A" w:rsidR="006F1D3C" w:rsidRPr="00741D64" w:rsidRDefault="006F1D3C" w:rsidP="006F1D3C">
                        <w:pPr>
                          <w:rPr>
                            <w:color w:val="auto"/>
                            <w:lang w:eastAsia="zh-TW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2B474C12" w14:textId="427D2B9B" w:rsidR="006F1D3C" w:rsidRPr="00741D64" w:rsidRDefault="006F1D3C" w:rsidP="006F1D3C">
                        <w:pPr>
                          <w:rPr>
                            <w:color w:val="auto"/>
                            <w:lang w:eastAsia="zh-TW"/>
                          </w:rPr>
                        </w:pPr>
                      </w:p>
                    </w:tc>
                  </w:tr>
                  <w:tr w:rsidR="00E118A4" w:rsidRPr="00741D64" w14:paraId="047D9DAC" w14:textId="77777777" w:rsidTr="00A70674">
                    <w:tc>
                      <w:tcPr>
                        <w:tcW w:w="448" w:type="dxa"/>
                      </w:tcPr>
                      <w:p w14:paraId="0C4774F6" w14:textId="77777777" w:rsidR="00E118A4" w:rsidRPr="00741D64" w:rsidRDefault="00E118A4" w:rsidP="00E118A4">
                        <w:pPr>
                          <w:rPr>
                            <w:color w:val="auto"/>
                            <w:lang w:eastAsia="zh-TW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2C5ECA59" w14:textId="77777777" w:rsidR="00E118A4" w:rsidRPr="00741D64" w:rsidRDefault="00E118A4" w:rsidP="00E118A4">
                        <w:pPr>
                          <w:rPr>
                            <w:color w:val="auto"/>
                            <w:lang w:eastAsia="zh-TW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4B858F06" w14:textId="77777777" w:rsidR="00E118A4" w:rsidRPr="00741D64" w:rsidRDefault="00E118A4" w:rsidP="00E118A4">
                        <w:pPr>
                          <w:rPr>
                            <w:color w:val="auto"/>
                            <w:lang w:eastAsia="zh-TW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5DCCB916" w14:textId="77777777" w:rsidR="00E118A4" w:rsidRPr="00741D64" w:rsidRDefault="00E118A4" w:rsidP="00E118A4">
                        <w:pPr>
                          <w:rPr>
                            <w:color w:val="auto"/>
                            <w:lang w:eastAsia="zh-TW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11E56E04" w14:textId="77777777" w:rsidR="00E118A4" w:rsidRPr="00741D64" w:rsidRDefault="00E118A4" w:rsidP="00E118A4">
                        <w:pPr>
                          <w:rPr>
                            <w:color w:val="auto"/>
                            <w:lang w:eastAsia="zh-TW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29BA4DF2" w14:textId="77777777" w:rsidR="00E118A4" w:rsidRPr="00741D64" w:rsidRDefault="00E118A4" w:rsidP="00E118A4">
                        <w:pPr>
                          <w:rPr>
                            <w:color w:val="auto"/>
                            <w:lang w:eastAsia="zh-TW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6B4D031F" w14:textId="77777777" w:rsidR="00E118A4" w:rsidRPr="00741D64" w:rsidRDefault="00E118A4" w:rsidP="00E118A4">
                        <w:pPr>
                          <w:rPr>
                            <w:color w:val="auto"/>
                            <w:lang w:eastAsia="zh-TW"/>
                          </w:rPr>
                        </w:pPr>
                      </w:p>
                    </w:tc>
                  </w:tr>
                </w:tbl>
                <w:p w14:paraId="6216880E" w14:textId="77777777" w:rsidR="00A70674" w:rsidRPr="00741D64" w:rsidRDefault="00A70674" w:rsidP="00741D64">
                  <w:pPr>
                    <w:spacing w:before="40"/>
                    <w:jc w:val="center"/>
                    <w:rPr>
                      <w:color w:val="auto"/>
                      <w:lang w:eastAsia="zh-TW"/>
                    </w:rPr>
                  </w:pPr>
                </w:p>
              </w:tc>
            </w:tr>
          </w:tbl>
          <w:p w14:paraId="466F1E96" w14:textId="77777777" w:rsidR="00A70674" w:rsidRPr="00741D64" w:rsidRDefault="00A70674" w:rsidP="00741D64">
            <w:pPr>
              <w:spacing w:before="40"/>
              <w:jc w:val="center"/>
              <w:rPr>
                <w:color w:val="auto"/>
                <w:lang w:eastAsia="zh-TW"/>
              </w:rPr>
            </w:pPr>
          </w:p>
        </w:tc>
      </w:tr>
      <w:tr w:rsidR="00A70674" w:rsidRPr="00087BCC" w14:paraId="1CEB4787" w14:textId="77777777">
        <w:trPr>
          <w:trHeight w:hRule="exact" w:val="144"/>
        </w:trPr>
        <w:tc>
          <w:tcPr>
            <w:tcW w:w="3214" w:type="dxa"/>
          </w:tcPr>
          <w:p w14:paraId="6FDF689F" w14:textId="77777777" w:rsidR="00A70674" w:rsidRPr="00087BCC" w:rsidRDefault="00A70674">
            <w:pPr>
              <w:rPr>
                <w:lang w:eastAsia="zh-TW"/>
              </w:rPr>
            </w:pPr>
          </w:p>
        </w:tc>
        <w:tc>
          <w:tcPr>
            <w:tcW w:w="579" w:type="dxa"/>
          </w:tcPr>
          <w:p w14:paraId="68BDA062" w14:textId="77777777" w:rsidR="00A70674" w:rsidRPr="00087BCC" w:rsidRDefault="00A70674">
            <w:pPr>
              <w:rPr>
                <w:lang w:eastAsia="zh-TW"/>
              </w:rPr>
            </w:pPr>
          </w:p>
        </w:tc>
        <w:tc>
          <w:tcPr>
            <w:tcW w:w="3214" w:type="dxa"/>
          </w:tcPr>
          <w:p w14:paraId="4DBEBCEC" w14:textId="77777777" w:rsidR="00A70674" w:rsidRPr="00087BCC" w:rsidRDefault="00A70674">
            <w:pPr>
              <w:rPr>
                <w:lang w:eastAsia="zh-TW"/>
              </w:rPr>
            </w:pPr>
          </w:p>
        </w:tc>
        <w:tc>
          <w:tcPr>
            <w:tcW w:w="579" w:type="dxa"/>
          </w:tcPr>
          <w:p w14:paraId="29628419" w14:textId="77777777" w:rsidR="00A70674" w:rsidRPr="00087BCC" w:rsidRDefault="00A70674">
            <w:pPr>
              <w:rPr>
                <w:lang w:eastAsia="zh-TW"/>
              </w:rPr>
            </w:pPr>
          </w:p>
        </w:tc>
        <w:tc>
          <w:tcPr>
            <w:tcW w:w="3214" w:type="dxa"/>
          </w:tcPr>
          <w:p w14:paraId="43728F2B" w14:textId="77777777" w:rsidR="00A70674" w:rsidRPr="00087BCC" w:rsidRDefault="00A70674">
            <w:pPr>
              <w:rPr>
                <w:lang w:eastAsia="zh-TW"/>
              </w:rPr>
            </w:pPr>
          </w:p>
        </w:tc>
      </w:tr>
      <w:tr w:rsidR="00223D4D" w:rsidRPr="00087BCC" w14:paraId="1B87C9ED" w14:textId="77777777">
        <w:tc>
          <w:tcPr>
            <w:tcW w:w="3214" w:type="dxa"/>
          </w:tcPr>
          <w:tbl>
            <w:tblPr>
              <w:tblStyle w:val="ab"/>
              <w:tblW w:w="5000" w:type="pct"/>
              <w:tblLayout w:type="fixed"/>
              <w:tblLook w:val="04A0" w:firstRow="1" w:lastRow="0" w:firstColumn="1" w:lastColumn="0" w:noHBand="0" w:noVBand="1"/>
              <w:tblCaption w:val="月份表格版面配置"/>
            </w:tblPr>
            <w:tblGrid>
              <w:gridCol w:w="3146"/>
            </w:tblGrid>
            <w:tr w:rsidR="00223D4D" w:rsidRPr="00087BCC" w14:paraId="3EF7C24B" w14:textId="77777777" w:rsidTr="00A70674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/w:trPr>
              <w:tc>
                <w:tcPr>
                  <w:tcW w:w="5000" w:type="pct"/>
                </w:tcPr>
                <w:p w14:paraId="0923D6E5" w14:textId="42FC745D" w:rsidR="00223D4D" w:rsidRPr="00087BCC" w:rsidRDefault="00223D4D" w:rsidP="00223D4D">
                  <w:pPr>
                    <w:spacing w:before="48" w:after="48"/>
                    <w:rPr>
                      <w:lang w:eastAsia="zh-TW"/>
                    </w:rPr>
                  </w:pPr>
                  <w:r w:rsidRPr="00087BCC">
                    <w:rPr>
                      <w:rFonts w:hint="eastAsia"/>
                      <w:lang w:val="zh-TW" w:eastAsia="zh-TW" w:bidi="zh-TW"/>
                    </w:rPr>
                    <w:t>202</w:t>
                  </w:r>
                  <w:r w:rsidR="004F00C0">
                    <w:rPr>
                      <w:rFonts w:hint="eastAsia"/>
                      <w:lang w:val="zh-TW" w:eastAsia="zh-TW" w:bidi="zh-TW"/>
                    </w:rPr>
                    <w:t>6</w:t>
                  </w:r>
                  <w:r w:rsidRPr="00087BCC">
                    <w:rPr>
                      <w:rFonts w:hint="eastAsia"/>
                      <w:lang w:val="zh-TW" w:eastAsia="zh-TW" w:bidi="zh-TW"/>
                    </w:rPr>
                    <w:t>年</w:t>
                  </w:r>
                  <w:r w:rsidR="004F00C0">
                    <w:rPr>
                      <w:rFonts w:hint="eastAsia"/>
                      <w:lang w:val="zh-TW" w:eastAsia="zh-TW" w:bidi="zh-TW"/>
                    </w:rPr>
                    <w:t>4</w:t>
                  </w:r>
                  <w:r w:rsidRPr="00087BCC">
                    <w:rPr>
                      <w:rFonts w:hint="eastAsia"/>
                      <w:lang w:val="zh-TW" w:eastAsia="zh-TW" w:bidi="zh-TW"/>
                    </w:rPr>
                    <w:t xml:space="preserve"> 月</w:t>
                  </w:r>
                </w:p>
              </w:tc>
            </w:tr>
            <w:tr w:rsidR="00223D4D" w:rsidRPr="00087BCC" w14:paraId="649EFCB6" w14:textId="77777777" w:rsidTr="00A70674">
              <w:tc>
                <w:tcPr>
                  <w:tcW w:w="5000" w:type="pct"/>
                </w:tcPr>
                <w:tbl>
                  <w:tblPr>
                    <w:tblStyle w:val="ac"/>
                    <w:tblW w:w="0" w:type="auto"/>
                    <w:tblLayout w:type="fixed"/>
                    <w:tblLook w:val="04A0" w:firstRow="1" w:lastRow="0" w:firstColumn="1" w:lastColumn="0" w:noHBand="0" w:noVBand="1"/>
                    <w:tblCaption w:val="月份表格"/>
                  </w:tblPr>
                  <w:tblGrid>
                    <w:gridCol w:w="448"/>
                    <w:gridCol w:w="448"/>
                    <w:gridCol w:w="448"/>
                    <w:gridCol w:w="448"/>
                    <w:gridCol w:w="448"/>
                    <w:gridCol w:w="448"/>
                    <w:gridCol w:w="448"/>
                  </w:tblGrid>
                  <w:tr w:rsidR="00223D4D" w:rsidRPr="00087BCC" w14:paraId="7CBEFCFA" w14:textId="77777777" w:rsidTr="00A70674">
                    <w:trPr>
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</w:trPr>
                    <w:tc>
                      <w:tcPr>
                        <w:tcW w:w="448" w:type="dxa"/>
                      </w:tcPr>
                      <w:p w14:paraId="41E58C71" w14:textId="77777777" w:rsidR="00223D4D" w:rsidRPr="00087BCC" w:rsidRDefault="00223D4D" w:rsidP="00223D4D">
                        <w:pPr>
                          <w:rPr>
                            <w:lang w:eastAsia="zh-TW"/>
                          </w:rPr>
                        </w:pPr>
                        <w:r w:rsidRPr="00087BCC">
                          <w:rPr>
                            <w:rFonts w:hint="eastAsia"/>
                            <w:lang w:val="zh-TW" w:eastAsia="zh-TW" w:bidi="zh-TW"/>
                          </w:rPr>
                          <w:t>日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1E4992AF" w14:textId="77777777" w:rsidR="00223D4D" w:rsidRPr="00087BCC" w:rsidRDefault="00223D4D" w:rsidP="00223D4D">
                        <w:pPr>
                          <w:rPr>
                            <w:lang w:eastAsia="zh-TW"/>
                          </w:rPr>
                        </w:pPr>
                        <w:proofErr w:type="gramStart"/>
                        <w:r w:rsidRPr="00087BCC">
                          <w:rPr>
                            <w:rFonts w:hint="eastAsia"/>
                            <w:lang w:val="zh-TW" w:eastAsia="zh-TW" w:bidi="zh-TW"/>
                          </w:rPr>
                          <w:t>一</w:t>
                        </w:r>
                        <w:proofErr w:type="gramEnd"/>
                      </w:p>
                    </w:tc>
                    <w:tc>
                      <w:tcPr>
                        <w:tcW w:w="448" w:type="dxa"/>
                      </w:tcPr>
                      <w:p w14:paraId="078D0FEE" w14:textId="77777777" w:rsidR="00223D4D" w:rsidRPr="00087BCC" w:rsidRDefault="00223D4D" w:rsidP="00223D4D">
                        <w:pPr>
                          <w:rPr>
                            <w:lang w:eastAsia="zh-TW"/>
                          </w:rPr>
                        </w:pPr>
                        <w:r w:rsidRPr="00087BCC">
                          <w:rPr>
                            <w:rFonts w:hint="eastAsia"/>
                            <w:lang w:val="zh-TW" w:eastAsia="zh-TW" w:bidi="zh-TW"/>
                          </w:rPr>
                          <w:t>二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49A8D475" w14:textId="77777777" w:rsidR="00223D4D" w:rsidRPr="00087BCC" w:rsidRDefault="00223D4D" w:rsidP="00223D4D">
                        <w:pPr>
                          <w:rPr>
                            <w:lang w:eastAsia="zh-TW"/>
                          </w:rPr>
                        </w:pPr>
                        <w:r w:rsidRPr="00087BCC">
                          <w:rPr>
                            <w:rFonts w:hint="eastAsia"/>
                            <w:lang w:val="zh-TW" w:eastAsia="zh-TW" w:bidi="zh-TW"/>
                          </w:rPr>
                          <w:t>三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6CEB72C7" w14:textId="77777777" w:rsidR="00223D4D" w:rsidRPr="00087BCC" w:rsidRDefault="00223D4D" w:rsidP="00223D4D">
                        <w:pPr>
                          <w:rPr>
                            <w:lang w:eastAsia="zh-TW"/>
                          </w:rPr>
                        </w:pPr>
                        <w:r w:rsidRPr="00087BCC">
                          <w:rPr>
                            <w:rFonts w:hint="eastAsia"/>
                            <w:lang w:val="zh-TW" w:eastAsia="zh-TW" w:bidi="zh-TW"/>
                          </w:rPr>
                          <w:t>四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1F9F3A2D" w14:textId="77777777" w:rsidR="00223D4D" w:rsidRPr="00087BCC" w:rsidRDefault="00223D4D" w:rsidP="00223D4D">
                        <w:pPr>
                          <w:rPr>
                            <w:lang w:eastAsia="zh-TW"/>
                          </w:rPr>
                        </w:pPr>
                        <w:r w:rsidRPr="00087BCC">
                          <w:rPr>
                            <w:rFonts w:hint="eastAsia"/>
                            <w:lang w:val="zh-TW" w:eastAsia="zh-TW" w:bidi="zh-TW"/>
                          </w:rPr>
                          <w:t>五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3A8789D1" w14:textId="77777777" w:rsidR="00223D4D" w:rsidRPr="00087BCC" w:rsidRDefault="00223D4D" w:rsidP="00223D4D">
                        <w:pPr>
                          <w:rPr>
                            <w:lang w:eastAsia="zh-TW"/>
                          </w:rPr>
                        </w:pPr>
                        <w:r w:rsidRPr="00087BCC">
                          <w:rPr>
                            <w:rFonts w:hint="eastAsia"/>
                            <w:lang w:val="zh-TW" w:eastAsia="zh-TW" w:bidi="zh-TW"/>
                          </w:rPr>
                          <w:t>六</w:t>
                        </w:r>
                      </w:p>
                    </w:tc>
                  </w:tr>
                  <w:tr w:rsidR="006F1D3C" w:rsidRPr="00087BCC" w14:paraId="6BA4A0E3" w14:textId="77777777" w:rsidTr="00B94172">
                    <w:tc>
                      <w:tcPr>
                        <w:tcW w:w="448" w:type="dxa"/>
                      </w:tcPr>
                      <w:p w14:paraId="45FBEBCB" w14:textId="77D22204" w:rsidR="006F1D3C" w:rsidRPr="00087BCC" w:rsidRDefault="006F1D3C" w:rsidP="006F1D3C">
                        <w:pPr>
                          <w:rPr>
                            <w:lang w:eastAsia="zh-TW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6C91B704" w14:textId="49F5DAA7" w:rsidR="006F1D3C" w:rsidRPr="00087BCC" w:rsidRDefault="006F1D3C" w:rsidP="006F1D3C">
                        <w:pPr>
                          <w:rPr>
                            <w:lang w:eastAsia="zh-TW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2D27005A" w14:textId="1946BE0E" w:rsidR="006F1D3C" w:rsidRPr="00087BCC" w:rsidRDefault="006F1D3C" w:rsidP="006F1D3C">
                        <w:pPr>
                          <w:rPr>
                            <w:lang w:eastAsia="zh-TW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4C4545C0" w14:textId="3E707FB5" w:rsidR="006F1D3C" w:rsidRPr="00087BCC" w:rsidRDefault="001E0E89" w:rsidP="006F1D3C">
                        <w:pPr>
                          <w:rPr>
                            <w:lang w:eastAsia="zh-TW"/>
                          </w:rPr>
                        </w:pPr>
                        <w:r>
                          <w:rPr>
                            <w:rFonts w:hint="eastAsia"/>
                            <w:lang w:eastAsia="zh-TW"/>
                          </w:rPr>
                          <w:t>1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1891B46A" w14:textId="7CE01732" w:rsidR="006F1D3C" w:rsidRPr="00087BCC" w:rsidRDefault="001E0E89" w:rsidP="006F1D3C">
                        <w:pPr>
                          <w:rPr>
                            <w:lang w:eastAsia="zh-TW"/>
                          </w:rPr>
                        </w:pPr>
                        <w:r>
                          <w:rPr>
                            <w:rFonts w:hint="eastAsia"/>
                            <w:lang w:eastAsia="zh-TW"/>
                          </w:rPr>
                          <w:t>2</w:t>
                        </w:r>
                      </w:p>
                    </w:tc>
                    <w:tc>
                      <w:tcPr>
                        <w:tcW w:w="448" w:type="dxa"/>
                        <w:shd w:val="clear" w:color="auto" w:fill="FFFAE6" w:themeFill="accent2" w:themeFillTint="33"/>
                      </w:tcPr>
                      <w:p w14:paraId="28C2FBEF" w14:textId="3BE6CE34" w:rsidR="006F1D3C" w:rsidRPr="00087BCC" w:rsidRDefault="001E0E89" w:rsidP="006F1D3C">
                        <w:pPr>
                          <w:rPr>
                            <w:lang w:eastAsia="zh-TW"/>
                          </w:rPr>
                        </w:pPr>
                        <w:r w:rsidRPr="00B94172">
                          <w:rPr>
                            <w:rFonts w:hint="eastAsia"/>
                            <w:color w:val="FF0000"/>
                            <w:lang w:eastAsia="zh-TW"/>
                          </w:rPr>
                          <w:t>3</w:t>
                        </w:r>
                      </w:p>
                    </w:tc>
                    <w:tc>
                      <w:tcPr>
                        <w:tcW w:w="448" w:type="dxa"/>
                        <w:shd w:val="clear" w:color="auto" w:fill="FFCCCC"/>
                      </w:tcPr>
                      <w:p w14:paraId="5B47C6DB" w14:textId="2081703E" w:rsidR="006F1D3C" w:rsidRPr="00B94172" w:rsidRDefault="001E0E89" w:rsidP="006F1D3C">
                        <w:pPr>
                          <w:rPr>
                            <w:color w:val="FF0000"/>
                            <w:lang w:eastAsia="zh-TW"/>
                          </w:rPr>
                        </w:pPr>
                        <w:r w:rsidRPr="00B94172">
                          <w:rPr>
                            <w:rFonts w:hint="eastAsia"/>
                            <w:color w:val="FF0000"/>
                            <w:lang w:eastAsia="zh-TW"/>
                          </w:rPr>
                          <w:t>4</w:t>
                        </w:r>
                      </w:p>
                    </w:tc>
                  </w:tr>
                  <w:tr w:rsidR="006F1D3C" w:rsidRPr="00087BCC" w14:paraId="2AE691AB" w14:textId="77777777" w:rsidTr="00B94172">
                    <w:tc>
                      <w:tcPr>
                        <w:tcW w:w="448" w:type="dxa"/>
                        <w:shd w:val="clear" w:color="auto" w:fill="FFCCCC"/>
                      </w:tcPr>
                      <w:p w14:paraId="25BD22CC" w14:textId="20BBBBB7" w:rsidR="006F1D3C" w:rsidRPr="00B94172" w:rsidRDefault="001E0E89" w:rsidP="006F1D3C">
                        <w:pPr>
                          <w:rPr>
                            <w:color w:val="FF0000"/>
                            <w:lang w:eastAsia="zh-TW"/>
                          </w:rPr>
                        </w:pPr>
                        <w:r w:rsidRPr="00B94172">
                          <w:rPr>
                            <w:rFonts w:hint="eastAsia"/>
                            <w:color w:val="FF0000"/>
                            <w:lang w:eastAsia="zh-TW"/>
                          </w:rPr>
                          <w:t>5</w:t>
                        </w:r>
                      </w:p>
                    </w:tc>
                    <w:tc>
                      <w:tcPr>
                        <w:tcW w:w="448" w:type="dxa"/>
                        <w:shd w:val="clear" w:color="auto" w:fill="FFCCCC"/>
                      </w:tcPr>
                      <w:p w14:paraId="63ECA92D" w14:textId="5D1D1001" w:rsidR="006F1D3C" w:rsidRPr="00B94172" w:rsidRDefault="001E0E89" w:rsidP="006F1D3C">
                        <w:pPr>
                          <w:rPr>
                            <w:color w:val="FF0000"/>
                            <w:lang w:eastAsia="zh-TW"/>
                          </w:rPr>
                        </w:pPr>
                        <w:r w:rsidRPr="00B94172">
                          <w:rPr>
                            <w:rFonts w:hint="eastAsia"/>
                            <w:color w:val="FF0000"/>
                            <w:lang w:eastAsia="zh-TW"/>
                          </w:rPr>
                          <w:t>6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0922FE9D" w14:textId="3EFBDCDE" w:rsidR="006F1D3C" w:rsidRPr="00087BCC" w:rsidRDefault="001E0E89" w:rsidP="006F1D3C">
                        <w:pPr>
                          <w:rPr>
                            <w:lang w:eastAsia="zh-TW"/>
                          </w:rPr>
                        </w:pPr>
                        <w:r>
                          <w:rPr>
                            <w:rFonts w:hint="eastAsia"/>
                            <w:lang w:eastAsia="zh-TW"/>
                          </w:rPr>
                          <w:t>7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1E8E89A8" w14:textId="5F54F6B4" w:rsidR="006F1D3C" w:rsidRPr="00087BCC" w:rsidRDefault="001E0E89" w:rsidP="006F1D3C">
                        <w:pPr>
                          <w:rPr>
                            <w:lang w:eastAsia="zh-TW"/>
                          </w:rPr>
                        </w:pPr>
                        <w:r>
                          <w:rPr>
                            <w:rFonts w:hint="eastAsia"/>
                            <w:lang w:eastAsia="zh-TW"/>
                          </w:rPr>
                          <w:t>8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5D43A37C" w14:textId="59895139" w:rsidR="006F1D3C" w:rsidRPr="00087BCC" w:rsidRDefault="001E0E89" w:rsidP="006F1D3C">
                        <w:pPr>
                          <w:rPr>
                            <w:lang w:eastAsia="zh-TW"/>
                          </w:rPr>
                        </w:pPr>
                        <w:r>
                          <w:rPr>
                            <w:rFonts w:hint="eastAsia"/>
                            <w:lang w:eastAsia="zh-TW"/>
                          </w:rPr>
                          <w:t>9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06E3A165" w14:textId="3D5C6283" w:rsidR="006F1D3C" w:rsidRPr="00087BCC" w:rsidRDefault="001E0E89" w:rsidP="006F1D3C">
                        <w:pPr>
                          <w:rPr>
                            <w:lang w:eastAsia="zh-TW"/>
                          </w:rPr>
                        </w:pPr>
                        <w:r>
                          <w:rPr>
                            <w:rFonts w:hint="eastAsia"/>
                            <w:lang w:eastAsia="zh-TW"/>
                          </w:rPr>
                          <w:t>10</w:t>
                        </w:r>
                      </w:p>
                    </w:tc>
                    <w:tc>
                      <w:tcPr>
                        <w:tcW w:w="448" w:type="dxa"/>
                        <w:shd w:val="clear" w:color="auto" w:fill="FFFAE6" w:themeFill="accent2" w:themeFillTint="33"/>
                      </w:tcPr>
                      <w:p w14:paraId="65B34EE5" w14:textId="474B776D" w:rsidR="006F1D3C" w:rsidRPr="00B94172" w:rsidRDefault="001E0E89" w:rsidP="006F1D3C">
                        <w:pPr>
                          <w:rPr>
                            <w:color w:val="FF0000"/>
                            <w:lang w:eastAsia="zh-TW"/>
                          </w:rPr>
                        </w:pPr>
                        <w:r w:rsidRPr="00B94172">
                          <w:rPr>
                            <w:rFonts w:hint="eastAsia"/>
                            <w:color w:val="FF0000"/>
                            <w:lang w:eastAsia="zh-TW"/>
                          </w:rPr>
                          <w:t>11</w:t>
                        </w:r>
                      </w:p>
                    </w:tc>
                  </w:tr>
                  <w:tr w:rsidR="006F1D3C" w:rsidRPr="00087BCC" w14:paraId="5A37F192" w14:textId="77777777" w:rsidTr="00B94172">
                    <w:tc>
                      <w:tcPr>
                        <w:tcW w:w="448" w:type="dxa"/>
                        <w:shd w:val="clear" w:color="auto" w:fill="FFCCCC"/>
                      </w:tcPr>
                      <w:p w14:paraId="6A6F04DE" w14:textId="457C48F6" w:rsidR="006F1D3C" w:rsidRPr="00B94172" w:rsidRDefault="001E0E89" w:rsidP="006F1D3C">
                        <w:pPr>
                          <w:rPr>
                            <w:color w:val="FF0000"/>
                            <w:lang w:eastAsia="zh-TW"/>
                          </w:rPr>
                        </w:pPr>
                        <w:r w:rsidRPr="00B94172">
                          <w:rPr>
                            <w:rFonts w:hint="eastAsia"/>
                            <w:color w:val="FF0000"/>
                            <w:lang w:eastAsia="zh-TW"/>
                          </w:rPr>
                          <w:t>12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401A97E2" w14:textId="6452CE33" w:rsidR="006F1D3C" w:rsidRPr="00087BCC" w:rsidRDefault="001E0E89" w:rsidP="006F1D3C">
                        <w:pPr>
                          <w:rPr>
                            <w:lang w:eastAsia="zh-TW"/>
                          </w:rPr>
                        </w:pPr>
                        <w:r>
                          <w:rPr>
                            <w:rFonts w:hint="eastAsia"/>
                            <w:lang w:eastAsia="zh-TW"/>
                          </w:rPr>
                          <w:t>13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57418DC5" w14:textId="1A50F2A9" w:rsidR="006F1D3C" w:rsidRPr="00087BCC" w:rsidRDefault="001E0E89" w:rsidP="006F1D3C">
                        <w:pPr>
                          <w:rPr>
                            <w:lang w:eastAsia="zh-TW"/>
                          </w:rPr>
                        </w:pPr>
                        <w:r>
                          <w:rPr>
                            <w:rFonts w:hint="eastAsia"/>
                            <w:lang w:eastAsia="zh-TW"/>
                          </w:rPr>
                          <w:t>14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08E8A226" w14:textId="1A05CB10" w:rsidR="006F1D3C" w:rsidRPr="00087BCC" w:rsidRDefault="001E0E89" w:rsidP="006F1D3C">
                        <w:pPr>
                          <w:rPr>
                            <w:lang w:eastAsia="zh-TW"/>
                          </w:rPr>
                        </w:pPr>
                        <w:r>
                          <w:rPr>
                            <w:rFonts w:hint="eastAsia"/>
                            <w:lang w:eastAsia="zh-TW"/>
                          </w:rPr>
                          <w:t>15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5FA14EA4" w14:textId="580B9CAC" w:rsidR="006F1D3C" w:rsidRPr="00087BCC" w:rsidRDefault="001E0E89" w:rsidP="006F1D3C">
                        <w:pPr>
                          <w:rPr>
                            <w:lang w:eastAsia="zh-TW"/>
                          </w:rPr>
                        </w:pPr>
                        <w:r>
                          <w:rPr>
                            <w:rFonts w:hint="eastAsia"/>
                            <w:lang w:eastAsia="zh-TW"/>
                          </w:rPr>
                          <w:t>16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4A52C451" w14:textId="4F91AB21" w:rsidR="006F1D3C" w:rsidRPr="00087BCC" w:rsidRDefault="001E0E89" w:rsidP="006F1D3C">
                        <w:pPr>
                          <w:rPr>
                            <w:lang w:eastAsia="zh-TW"/>
                          </w:rPr>
                        </w:pPr>
                        <w:r>
                          <w:rPr>
                            <w:rFonts w:hint="eastAsia"/>
                            <w:lang w:eastAsia="zh-TW"/>
                          </w:rPr>
                          <w:t>17</w:t>
                        </w:r>
                      </w:p>
                    </w:tc>
                    <w:tc>
                      <w:tcPr>
                        <w:tcW w:w="448" w:type="dxa"/>
                        <w:shd w:val="clear" w:color="auto" w:fill="FFFAE6" w:themeFill="accent2" w:themeFillTint="33"/>
                      </w:tcPr>
                      <w:p w14:paraId="64422FFD" w14:textId="2DB160B5" w:rsidR="006F1D3C" w:rsidRPr="00B94172" w:rsidRDefault="001E0E89" w:rsidP="006F1D3C">
                        <w:pPr>
                          <w:rPr>
                            <w:color w:val="FF0000"/>
                            <w:lang w:eastAsia="zh-TW"/>
                          </w:rPr>
                        </w:pPr>
                        <w:r w:rsidRPr="00B94172">
                          <w:rPr>
                            <w:rFonts w:hint="eastAsia"/>
                            <w:color w:val="FF0000"/>
                            <w:lang w:eastAsia="zh-TW"/>
                          </w:rPr>
                          <w:t>18</w:t>
                        </w:r>
                      </w:p>
                    </w:tc>
                  </w:tr>
                  <w:tr w:rsidR="006F1D3C" w:rsidRPr="00087BCC" w14:paraId="43042ECC" w14:textId="77777777" w:rsidTr="00B94172">
                    <w:tc>
                      <w:tcPr>
                        <w:tcW w:w="448" w:type="dxa"/>
                        <w:shd w:val="clear" w:color="auto" w:fill="FFCCCC"/>
                      </w:tcPr>
                      <w:p w14:paraId="2F3B6720" w14:textId="59BE052B" w:rsidR="006F1D3C" w:rsidRPr="00B94172" w:rsidRDefault="001E0E89" w:rsidP="006F1D3C">
                        <w:pPr>
                          <w:rPr>
                            <w:color w:val="FF0000"/>
                            <w:lang w:eastAsia="zh-TW"/>
                          </w:rPr>
                        </w:pPr>
                        <w:r w:rsidRPr="00B94172">
                          <w:rPr>
                            <w:rFonts w:hint="eastAsia"/>
                            <w:color w:val="FF0000"/>
                            <w:lang w:eastAsia="zh-TW"/>
                          </w:rPr>
                          <w:t>19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14EFFE7C" w14:textId="4B02D712" w:rsidR="006F1D3C" w:rsidRPr="00087BCC" w:rsidRDefault="001E0E89" w:rsidP="006F1D3C">
                        <w:pPr>
                          <w:rPr>
                            <w:lang w:eastAsia="zh-TW"/>
                          </w:rPr>
                        </w:pPr>
                        <w:r>
                          <w:rPr>
                            <w:rFonts w:hint="eastAsia"/>
                            <w:lang w:eastAsia="zh-TW"/>
                          </w:rPr>
                          <w:t>20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560295F1" w14:textId="2664FB91" w:rsidR="006F1D3C" w:rsidRPr="00087BCC" w:rsidRDefault="001E0E89" w:rsidP="006F1D3C">
                        <w:pPr>
                          <w:rPr>
                            <w:lang w:eastAsia="zh-TW"/>
                          </w:rPr>
                        </w:pPr>
                        <w:r>
                          <w:rPr>
                            <w:rFonts w:hint="eastAsia"/>
                            <w:lang w:eastAsia="zh-TW"/>
                          </w:rPr>
                          <w:t>21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3C3F0F8C" w14:textId="0CC558B8" w:rsidR="006F1D3C" w:rsidRPr="00087BCC" w:rsidRDefault="001E0E89" w:rsidP="006F1D3C">
                        <w:pPr>
                          <w:rPr>
                            <w:lang w:eastAsia="zh-TW"/>
                          </w:rPr>
                        </w:pPr>
                        <w:r>
                          <w:rPr>
                            <w:rFonts w:hint="eastAsia"/>
                            <w:lang w:eastAsia="zh-TW"/>
                          </w:rPr>
                          <w:t>22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5A445542" w14:textId="55B20E52" w:rsidR="006F1D3C" w:rsidRPr="00087BCC" w:rsidRDefault="001E0E89" w:rsidP="006F1D3C">
                        <w:pPr>
                          <w:rPr>
                            <w:lang w:eastAsia="zh-TW"/>
                          </w:rPr>
                        </w:pPr>
                        <w:r>
                          <w:rPr>
                            <w:rFonts w:hint="eastAsia"/>
                            <w:lang w:eastAsia="zh-TW"/>
                          </w:rPr>
                          <w:t>23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0A87B84B" w14:textId="5E1FE136" w:rsidR="006F1D3C" w:rsidRPr="00087BCC" w:rsidRDefault="001E0E89" w:rsidP="006F1D3C">
                        <w:pPr>
                          <w:rPr>
                            <w:lang w:eastAsia="zh-TW"/>
                          </w:rPr>
                        </w:pPr>
                        <w:r>
                          <w:rPr>
                            <w:rFonts w:hint="eastAsia"/>
                            <w:lang w:eastAsia="zh-TW"/>
                          </w:rPr>
                          <w:t>24</w:t>
                        </w:r>
                      </w:p>
                    </w:tc>
                    <w:tc>
                      <w:tcPr>
                        <w:tcW w:w="448" w:type="dxa"/>
                        <w:shd w:val="clear" w:color="auto" w:fill="FFFAE6" w:themeFill="accent2" w:themeFillTint="33"/>
                      </w:tcPr>
                      <w:p w14:paraId="13B5DDA1" w14:textId="5CE98D12" w:rsidR="006F1D3C" w:rsidRPr="00B94172" w:rsidRDefault="001E0E89" w:rsidP="006F1D3C">
                        <w:pPr>
                          <w:rPr>
                            <w:color w:val="FF0000"/>
                            <w:lang w:eastAsia="zh-TW"/>
                          </w:rPr>
                        </w:pPr>
                        <w:r w:rsidRPr="00B94172">
                          <w:rPr>
                            <w:rFonts w:hint="eastAsia"/>
                            <w:color w:val="FF0000"/>
                            <w:lang w:eastAsia="zh-TW"/>
                          </w:rPr>
                          <w:t>25</w:t>
                        </w:r>
                      </w:p>
                    </w:tc>
                  </w:tr>
                  <w:tr w:rsidR="006F1D3C" w:rsidRPr="00087BCC" w14:paraId="3A8FB663" w14:textId="77777777" w:rsidTr="00B94172">
                    <w:tc>
                      <w:tcPr>
                        <w:tcW w:w="448" w:type="dxa"/>
                        <w:shd w:val="clear" w:color="auto" w:fill="FFCCCC"/>
                      </w:tcPr>
                      <w:p w14:paraId="128422A0" w14:textId="545D90C0" w:rsidR="006F1D3C" w:rsidRPr="00B94172" w:rsidRDefault="001E0E89" w:rsidP="006F1D3C">
                        <w:pPr>
                          <w:rPr>
                            <w:color w:val="FF0000"/>
                            <w:lang w:eastAsia="zh-TW"/>
                          </w:rPr>
                        </w:pPr>
                        <w:r w:rsidRPr="00B94172">
                          <w:rPr>
                            <w:rFonts w:hint="eastAsia"/>
                            <w:color w:val="FF0000"/>
                            <w:lang w:eastAsia="zh-TW"/>
                          </w:rPr>
                          <w:t>26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723117C8" w14:textId="6A1AA913" w:rsidR="006F1D3C" w:rsidRPr="00087BCC" w:rsidRDefault="001E0E89" w:rsidP="006F1D3C">
                        <w:pPr>
                          <w:rPr>
                            <w:lang w:eastAsia="zh-TW"/>
                          </w:rPr>
                        </w:pPr>
                        <w:r>
                          <w:rPr>
                            <w:rFonts w:hint="eastAsia"/>
                            <w:lang w:eastAsia="zh-TW"/>
                          </w:rPr>
                          <w:t>27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606A54AE" w14:textId="5B07CE28" w:rsidR="006F1D3C" w:rsidRPr="00087BCC" w:rsidRDefault="001E0E89" w:rsidP="006F1D3C">
                        <w:pPr>
                          <w:rPr>
                            <w:lang w:eastAsia="zh-TW"/>
                          </w:rPr>
                        </w:pPr>
                        <w:r>
                          <w:rPr>
                            <w:rFonts w:hint="eastAsia"/>
                            <w:lang w:eastAsia="zh-TW"/>
                          </w:rPr>
                          <w:t>28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6A3F8F52" w14:textId="2DBE2737" w:rsidR="006F1D3C" w:rsidRPr="00087BCC" w:rsidRDefault="001E0E89" w:rsidP="006F1D3C">
                        <w:pPr>
                          <w:rPr>
                            <w:lang w:eastAsia="zh-TW"/>
                          </w:rPr>
                        </w:pPr>
                        <w:r>
                          <w:rPr>
                            <w:rFonts w:hint="eastAsia"/>
                            <w:lang w:eastAsia="zh-TW"/>
                          </w:rPr>
                          <w:t>29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236A1D26" w14:textId="78EA08DF" w:rsidR="006F1D3C" w:rsidRPr="00087BCC" w:rsidRDefault="001E0E89" w:rsidP="006F1D3C">
                        <w:pPr>
                          <w:rPr>
                            <w:lang w:eastAsia="zh-TW"/>
                          </w:rPr>
                        </w:pPr>
                        <w:r>
                          <w:rPr>
                            <w:rFonts w:hint="eastAsia"/>
                            <w:lang w:eastAsia="zh-TW"/>
                          </w:rPr>
                          <w:t>30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38ED04E9" w14:textId="597784DD" w:rsidR="006F1D3C" w:rsidRPr="00087BCC" w:rsidRDefault="006F1D3C" w:rsidP="006F1D3C">
                        <w:pPr>
                          <w:rPr>
                            <w:lang w:eastAsia="zh-TW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77E22AC5" w14:textId="77777777" w:rsidR="006F1D3C" w:rsidRPr="00087BCC" w:rsidRDefault="006F1D3C" w:rsidP="006F1D3C">
                        <w:pPr>
                          <w:rPr>
                            <w:lang w:eastAsia="zh-TW"/>
                          </w:rPr>
                        </w:pPr>
                      </w:p>
                    </w:tc>
                  </w:tr>
                  <w:tr w:rsidR="006F1D3C" w:rsidRPr="00087BCC" w14:paraId="1F02E284" w14:textId="77777777" w:rsidTr="00A70674">
                    <w:tc>
                      <w:tcPr>
                        <w:tcW w:w="448" w:type="dxa"/>
                      </w:tcPr>
                      <w:p w14:paraId="3654C051" w14:textId="77777777" w:rsidR="006F1D3C" w:rsidRPr="00087BCC" w:rsidRDefault="006F1D3C" w:rsidP="006F1D3C">
                        <w:pPr>
                          <w:rPr>
                            <w:lang w:eastAsia="zh-TW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6C62C0C9" w14:textId="77777777" w:rsidR="006F1D3C" w:rsidRPr="00087BCC" w:rsidRDefault="006F1D3C" w:rsidP="006F1D3C">
                        <w:pPr>
                          <w:rPr>
                            <w:lang w:eastAsia="zh-TW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238AC54C" w14:textId="77777777" w:rsidR="006F1D3C" w:rsidRPr="00087BCC" w:rsidRDefault="006F1D3C" w:rsidP="006F1D3C">
                        <w:pPr>
                          <w:rPr>
                            <w:lang w:eastAsia="zh-TW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1DBFCC34" w14:textId="77777777" w:rsidR="006F1D3C" w:rsidRPr="00087BCC" w:rsidRDefault="006F1D3C" w:rsidP="006F1D3C">
                        <w:pPr>
                          <w:rPr>
                            <w:lang w:eastAsia="zh-TW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6209A754" w14:textId="77777777" w:rsidR="006F1D3C" w:rsidRPr="00087BCC" w:rsidRDefault="006F1D3C" w:rsidP="006F1D3C">
                        <w:pPr>
                          <w:rPr>
                            <w:lang w:eastAsia="zh-TW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27652373" w14:textId="77777777" w:rsidR="006F1D3C" w:rsidRPr="00087BCC" w:rsidRDefault="006F1D3C" w:rsidP="006F1D3C">
                        <w:pPr>
                          <w:rPr>
                            <w:lang w:eastAsia="zh-TW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6E0DB5C3" w14:textId="77777777" w:rsidR="006F1D3C" w:rsidRPr="00087BCC" w:rsidRDefault="006F1D3C" w:rsidP="006F1D3C">
                        <w:pPr>
                          <w:rPr>
                            <w:lang w:eastAsia="zh-TW"/>
                          </w:rPr>
                        </w:pPr>
                      </w:p>
                    </w:tc>
                  </w:tr>
                </w:tbl>
                <w:p w14:paraId="4CB8B25A" w14:textId="77777777" w:rsidR="00223D4D" w:rsidRPr="00087BCC" w:rsidRDefault="00223D4D" w:rsidP="00223D4D">
                  <w:pPr>
                    <w:rPr>
                      <w:lang w:eastAsia="zh-TW"/>
                    </w:rPr>
                  </w:pPr>
                </w:p>
              </w:tc>
            </w:tr>
          </w:tbl>
          <w:p w14:paraId="4251C00A" w14:textId="77777777" w:rsidR="00223D4D" w:rsidRPr="00087BCC" w:rsidRDefault="00223D4D" w:rsidP="00223D4D">
            <w:pPr>
              <w:rPr>
                <w:lang w:eastAsia="zh-TW"/>
              </w:rPr>
            </w:pPr>
          </w:p>
        </w:tc>
        <w:tc>
          <w:tcPr>
            <w:tcW w:w="579" w:type="dxa"/>
          </w:tcPr>
          <w:p w14:paraId="55410504" w14:textId="77777777" w:rsidR="00223D4D" w:rsidRPr="00087BCC" w:rsidRDefault="00223D4D" w:rsidP="00223D4D">
            <w:pPr>
              <w:rPr>
                <w:lang w:eastAsia="zh-TW"/>
              </w:rPr>
            </w:pPr>
          </w:p>
        </w:tc>
        <w:tc>
          <w:tcPr>
            <w:tcW w:w="3214" w:type="dxa"/>
          </w:tcPr>
          <w:tbl>
            <w:tblPr>
              <w:tblStyle w:val="ab"/>
              <w:tblW w:w="5000" w:type="pct"/>
              <w:tblLayout w:type="fixed"/>
              <w:tblLook w:val="04A0" w:firstRow="1" w:lastRow="0" w:firstColumn="1" w:lastColumn="0" w:noHBand="0" w:noVBand="1"/>
              <w:tblCaption w:val="月份表格版面配置"/>
            </w:tblPr>
            <w:tblGrid>
              <w:gridCol w:w="3146"/>
            </w:tblGrid>
            <w:tr w:rsidR="00223D4D" w:rsidRPr="00087BCC" w14:paraId="1AEFF5BB" w14:textId="77777777" w:rsidTr="00223D4D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/w:trPr>
              <w:tc>
                <w:tcPr>
                  <w:tcW w:w="5000" w:type="pct"/>
                </w:tcPr>
                <w:p w14:paraId="3A6A4BEF" w14:textId="1C03A221" w:rsidR="00223D4D" w:rsidRPr="00087BCC" w:rsidRDefault="00223D4D" w:rsidP="00223D4D">
                  <w:pPr>
                    <w:spacing w:before="48" w:after="48"/>
                    <w:rPr>
                      <w:lang w:eastAsia="zh-TW"/>
                    </w:rPr>
                  </w:pPr>
                  <w:r w:rsidRPr="00087BCC">
                    <w:rPr>
                      <w:rFonts w:hint="eastAsia"/>
                      <w:lang w:val="zh-TW" w:eastAsia="zh-TW" w:bidi="zh-TW"/>
                    </w:rPr>
                    <w:t>202</w:t>
                  </w:r>
                  <w:r w:rsidR="004F00C0">
                    <w:rPr>
                      <w:rFonts w:hint="eastAsia"/>
                      <w:lang w:val="zh-TW" w:eastAsia="zh-TW" w:bidi="zh-TW"/>
                    </w:rPr>
                    <w:t>6</w:t>
                  </w:r>
                  <w:r w:rsidRPr="00087BCC">
                    <w:rPr>
                      <w:rFonts w:hint="eastAsia"/>
                      <w:lang w:val="zh-TW" w:eastAsia="zh-TW" w:bidi="zh-TW"/>
                    </w:rPr>
                    <w:t xml:space="preserve"> 年 </w:t>
                  </w:r>
                  <w:r w:rsidR="004F00C0">
                    <w:rPr>
                      <w:rFonts w:hint="eastAsia"/>
                      <w:lang w:val="zh-TW" w:eastAsia="zh-TW" w:bidi="zh-TW"/>
                    </w:rPr>
                    <w:t>5</w:t>
                  </w:r>
                  <w:r w:rsidRPr="00087BCC">
                    <w:rPr>
                      <w:rFonts w:hint="eastAsia"/>
                      <w:lang w:val="zh-TW" w:eastAsia="zh-TW" w:bidi="zh-TW"/>
                    </w:rPr>
                    <w:t>月</w:t>
                  </w:r>
                </w:p>
              </w:tc>
            </w:tr>
            <w:tr w:rsidR="00223D4D" w:rsidRPr="00087BCC" w14:paraId="2E66CE9C" w14:textId="77777777" w:rsidTr="00223D4D">
              <w:tc>
                <w:tcPr>
                  <w:tcW w:w="5000" w:type="pct"/>
                </w:tcPr>
                <w:tbl>
                  <w:tblPr>
                    <w:tblStyle w:val="ac"/>
                    <w:tblW w:w="0" w:type="auto"/>
                    <w:tblLayout w:type="fixed"/>
                    <w:tblLook w:val="04A0" w:firstRow="1" w:lastRow="0" w:firstColumn="1" w:lastColumn="0" w:noHBand="0" w:noVBand="1"/>
                    <w:tblCaption w:val="月份表格"/>
                  </w:tblPr>
                  <w:tblGrid>
                    <w:gridCol w:w="448"/>
                    <w:gridCol w:w="448"/>
                    <w:gridCol w:w="448"/>
                    <w:gridCol w:w="448"/>
                    <w:gridCol w:w="448"/>
                    <w:gridCol w:w="448"/>
                    <w:gridCol w:w="448"/>
                  </w:tblGrid>
                  <w:tr w:rsidR="00223D4D" w:rsidRPr="00087BCC" w14:paraId="66C94445" w14:textId="77777777" w:rsidTr="00223D4D">
                    <w:trPr>
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</w:trPr>
                    <w:tc>
                      <w:tcPr>
                        <w:tcW w:w="448" w:type="dxa"/>
                      </w:tcPr>
                      <w:p w14:paraId="02B2BB9D" w14:textId="77777777" w:rsidR="00223D4D" w:rsidRPr="00087BCC" w:rsidRDefault="00223D4D" w:rsidP="00223D4D">
                        <w:pPr>
                          <w:rPr>
                            <w:lang w:eastAsia="zh-TW"/>
                          </w:rPr>
                        </w:pPr>
                        <w:r w:rsidRPr="00087BCC">
                          <w:rPr>
                            <w:rFonts w:hint="eastAsia"/>
                            <w:lang w:val="zh-TW" w:eastAsia="zh-TW" w:bidi="zh-TW"/>
                          </w:rPr>
                          <w:t>日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1DD41DC0" w14:textId="77777777" w:rsidR="00223D4D" w:rsidRPr="00087BCC" w:rsidRDefault="00223D4D" w:rsidP="00223D4D">
                        <w:pPr>
                          <w:rPr>
                            <w:lang w:eastAsia="zh-TW"/>
                          </w:rPr>
                        </w:pPr>
                        <w:proofErr w:type="gramStart"/>
                        <w:r w:rsidRPr="00087BCC">
                          <w:rPr>
                            <w:rFonts w:hint="eastAsia"/>
                            <w:lang w:val="zh-TW" w:eastAsia="zh-TW" w:bidi="zh-TW"/>
                          </w:rPr>
                          <w:t>一</w:t>
                        </w:r>
                        <w:proofErr w:type="gramEnd"/>
                      </w:p>
                    </w:tc>
                    <w:tc>
                      <w:tcPr>
                        <w:tcW w:w="448" w:type="dxa"/>
                      </w:tcPr>
                      <w:p w14:paraId="6D860C91" w14:textId="77777777" w:rsidR="00223D4D" w:rsidRPr="00087BCC" w:rsidRDefault="00223D4D" w:rsidP="00223D4D">
                        <w:pPr>
                          <w:rPr>
                            <w:lang w:eastAsia="zh-TW"/>
                          </w:rPr>
                        </w:pPr>
                        <w:r w:rsidRPr="00087BCC">
                          <w:rPr>
                            <w:rFonts w:hint="eastAsia"/>
                            <w:lang w:val="zh-TW" w:eastAsia="zh-TW" w:bidi="zh-TW"/>
                          </w:rPr>
                          <w:t>二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4A9D01E6" w14:textId="77777777" w:rsidR="00223D4D" w:rsidRPr="00087BCC" w:rsidRDefault="00223D4D" w:rsidP="00223D4D">
                        <w:pPr>
                          <w:rPr>
                            <w:lang w:eastAsia="zh-TW"/>
                          </w:rPr>
                        </w:pPr>
                        <w:r w:rsidRPr="00087BCC">
                          <w:rPr>
                            <w:rFonts w:hint="eastAsia"/>
                            <w:lang w:val="zh-TW" w:eastAsia="zh-TW" w:bidi="zh-TW"/>
                          </w:rPr>
                          <w:t>三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045EABB3" w14:textId="77777777" w:rsidR="00223D4D" w:rsidRPr="00087BCC" w:rsidRDefault="00223D4D" w:rsidP="00223D4D">
                        <w:pPr>
                          <w:rPr>
                            <w:lang w:eastAsia="zh-TW"/>
                          </w:rPr>
                        </w:pPr>
                        <w:r w:rsidRPr="00087BCC">
                          <w:rPr>
                            <w:rFonts w:hint="eastAsia"/>
                            <w:lang w:val="zh-TW" w:eastAsia="zh-TW" w:bidi="zh-TW"/>
                          </w:rPr>
                          <w:t>四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3EEDAF05" w14:textId="77777777" w:rsidR="00223D4D" w:rsidRPr="00087BCC" w:rsidRDefault="00223D4D" w:rsidP="00223D4D">
                        <w:pPr>
                          <w:rPr>
                            <w:lang w:eastAsia="zh-TW"/>
                          </w:rPr>
                        </w:pPr>
                        <w:r w:rsidRPr="00087BCC">
                          <w:rPr>
                            <w:rFonts w:hint="eastAsia"/>
                            <w:lang w:val="zh-TW" w:eastAsia="zh-TW" w:bidi="zh-TW"/>
                          </w:rPr>
                          <w:t>五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3F60271C" w14:textId="77777777" w:rsidR="00223D4D" w:rsidRPr="00087BCC" w:rsidRDefault="00223D4D" w:rsidP="00223D4D">
                        <w:pPr>
                          <w:rPr>
                            <w:lang w:eastAsia="zh-TW"/>
                          </w:rPr>
                        </w:pPr>
                        <w:r w:rsidRPr="00087BCC">
                          <w:rPr>
                            <w:rFonts w:hint="eastAsia"/>
                            <w:lang w:val="zh-TW" w:eastAsia="zh-TW" w:bidi="zh-TW"/>
                          </w:rPr>
                          <w:t>六</w:t>
                        </w:r>
                      </w:p>
                    </w:tc>
                  </w:tr>
                  <w:tr w:rsidR="006F1D3C" w:rsidRPr="00087BCC" w14:paraId="34EA7EC4" w14:textId="77777777" w:rsidTr="00B94172">
                    <w:tc>
                      <w:tcPr>
                        <w:tcW w:w="448" w:type="dxa"/>
                      </w:tcPr>
                      <w:p w14:paraId="524D08DF" w14:textId="77777777" w:rsidR="006F1D3C" w:rsidRPr="00087BCC" w:rsidRDefault="006F1D3C" w:rsidP="006F1D3C">
                        <w:pPr>
                          <w:rPr>
                            <w:lang w:eastAsia="zh-TW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705A2BE0" w14:textId="77777777" w:rsidR="006F1D3C" w:rsidRPr="00087BCC" w:rsidRDefault="006F1D3C" w:rsidP="006F1D3C">
                        <w:pPr>
                          <w:rPr>
                            <w:lang w:eastAsia="zh-TW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4E521A8C" w14:textId="0259BB52" w:rsidR="006F1D3C" w:rsidRPr="00087BCC" w:rsidRDefault="006F1D3C" w:rsidP="006F1D3C">
                        <w:pPr>
                          <w:rPr>
                            <w:lang w:eastAsia="zh-TW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3ED15589" w14:textId="2F2039E4" w:rsidR="006F1D3C" w:rsidRPr="00087BCC" w:rsidRDefault="006F1D3C" w:rsidP="006F1D3C">
                        <w:pPr>
                          <w:rPr>
                            <w:lang w:eastAsia="zh-TW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7FCB3917" w14:textId="11596FBC" w:rsidR="006F1D3C" w:rsidRPr="00087BCC" w:rsidRDefault="006F1D3C" w:rsidP="006F1D3C">
                        <w:pPr>
                          <w:rPr>
                            <w:lang w:eastAsia="zh-TW"/>
                          </w:rPr>
                        </w:pPr>
                      </w:p>
                    </w:tc>
                    <w:tc>
                      <w:tcPr>
                        <w:tcW w:w="448" w:type="dxa"/>
                        <w:shd w:val="clear" w:color="auto" w:fill="FFCCCC"/>
                      </w:tcPr>
                      <w:p w14:paraId="325A1CC5" w14:textId="5930F916" w:rsidR="006F1D3C" w:rsidRPr="00B94172" w:rsidRDefault="001E0E89" w:rsidP="006F1D3C">
                        <w:pPr>
                          <w:rPr>
                            <w:color w:val="FF0000"/>
                            <w:lang w:eastAsia="zh-TW"/>
                          </w:rPr>
                        </w:pPr>
                        <w:r w:rsidRPr="00B94172">
                          <w:rPr>
                            <w:rFonts w:hint="eastAsia"/>
                            <w:color w:val="FF0000"/>
                            <w:lang w:eastAsia="zh-TW"/>
                          </w:rPr>
                          <w:t>1</w:t>
                        </w:r>
                      </w:p>
                    </w:tc>
                    <w:tc>
                      <w:tcPr>
                        <w:tcW w:w="448" w:type="dxa"/>
                        <w:shd w:val="clear" w:color="auto" w:fill="FFFAE6" w:themeFill="accent2" w:themeFillTint="33"/>
                      </w:tcPr>
                      <w:p w14:paraId="460E7D52" w14:textId="46D0A2EC" w:rsidR="006F1D3C" w:rsidRPr="00B94172" w:rsidRDefault="001E0E89" w:rsidP="006F1D3C">
                        <w:pPr>
                          <w:rPr>
                            <w:color w:val="FF0000"/>
                            <w:lang w:eastAsia="zh-TW"/>
                          </w:rPr>
                        </w:pPr>
                        <w:r w:rsidRPr="00B94172">
                          <w:rPr>
                            <w:rFonts w:hint="eastAsia"/>
                            <w:color w:val="FF0000"/>
                            <w:lang w:eastAsia="zh-TW"/>
                          </w:rPr>
                          <w:t>2</w:t>
                        </w:r>
                      </w:p>
                    </w:tc>
                  </w:tr>
                  <w:tr w:rsidR="006F1D3C" w:rsidRPr="00087BCC" w14:paraId="6AACD472" w14:textId="77777777" w:rsidTr="00B94172">
                    <w:tc>
                      <w:tcPr>
                        <w:tcW w:w="448" w:type="dxa"/>
                        <w:shd w:val="clear" w:color="auto" w:fill="FFCCCC"/>
                      </w:tcPr>
                      <w:p w14:paraId="230E0616" w14:textId="4D072115" w:rsidR="006F1D3C" w:rsidRPr="00B94172" w:rsidRDefault="001E0E89" w:rsidP="006F1D3C">
                        <w:pPr>
                          <w:rPr>
                            <w:color w:val="FF0000"/>
                            <w:lang w:eastAsia="zh-TW"/>
                          </w:rPr>
                        </w:pPr>
                        <w:r w:rsidRPr="00B94172">
                          <w:rPr>
                            <w:rFonts w:hint="eastAsia"/>
                            <w:color w:val="FF0000"/>
                            <w:lang w:eastAsia="zh-TW"/>
                          </w:rPr>
                          <w:t>3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6C0C4E82" w14:textId="258D0B4E" w:rsidR="006F1D3C" w:rsidRPr="00087BCC" w:rsidRDefault="001E0E89" w:rsidP="006F1D3C">
                        <w:pPr>
                          <w:rPr>
                            <w:lang w:eastAsia="zh-TW"/>
                          </w:rPr>
                        </w:pPr>
                        <w:r>
                          <w:rPr>
                            <w:rFonts w:hint="eastAsia"/>
                            <w:lang w:eastAsia="zh-TW"/>
                          </w:rPr>
                          <w:t>4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2F2CCD3C" w14:textId="2EF77FA9" w:rsidR="006F1D3C" w:rsidRPr="00087BCC" w:rsidRDefault="001E0E89" w:rsidP="006F1D3C">
                        <w:pPr>
                          <w:rPr>
                            <w:lang w:eastAsia="zh-TW"/>
                          </w:rPr>
                        </w:pPr>
                        <w:r>
                          <w:rPr>
                            <w:rFonts w:hint="eastAsia"/>
                            <w:lang w:eastAsia="zh-TW"/>
                          </w:rPr>
                          <w:t>5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64CA41F3" w14:textId="67E94571" w:rsidR="006F1D3C" w:rsidRPr="00087BCC" w:rsidRDefault="001E0E89" w:rsidP="006F1D3C">
                        <w:pPr>
                          <w:rPr>
                            <w:lang w:eastAsia="zh-TW"/>
                          </w:rPr>
                        </w:pPr>
                        <w:r>
                          <w:rPr>
                            <w:rFonts w:hint="eastAsia"/>
                            <w:lang w:eastAsia="zh-TW"/>
                          </w:rPr>
                          <w:t>6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3E50E83C" w14:textId="7B19F217" w:rsidR="006F1D3C" w:rsidRPr="00087BCC" w:rsidRDefault="001E0E89" w:rsidP="006F1D3C">
                        <w:pPr>
                          <w:rPr>
                            <w:lang w:eastAsia="zh-TW"/>
                          </w:rPr>
                        </w:pPr>
                        <w:r>
                          <w:rPr>
                            <w:rFonts w:hint="eastAsia"/>
                            <w:lang w:eastAsia="zh-TW"/>
                          </w:rPr>
                          <w:t>7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40EA2149" w14:textId="2D6947BB" w:rsidR="006F1D3C" w:rsidRPr="00087BCC" w:rsidRDefault="001E0E89" w:rsidP="006F1D3C">
                        <w:pPr>
                          <w:rPr>
                            <w:lang w:eastAsia="zh-TW"/>
                          </w:rPr>
                        </w:pPr>
                        <w:r>
                          <w:rPr>
                            <w:rFonts w:hint="eastAsia"/>
                            <w:lang w:eastAsia="zh-TW"/>
                          </w:rPr>
                          <w:t>8</w:t>
                        </w:r>
                      </w:p>
                    </w:tc>
                    <w:tc>
                      <w:tcPr>
                        <w:tcW w:w="448" w:type="dxa"/>
                        <w:shd w:val="clear" w:color="auto" w:fill="FFFAE6" w:themeFill="accent2" w:themeFillTint="33"/>
                      </w:tcPr>
                      <w:p w14:paraId="710BBF0A" w14:textId="3AF18FA6" w:rsidR="006F1D3C" w:rsidRPr="00B94172" w:rsidRDefault="001E0E89" w:rsidP="006F1D3C">
                        <w:pPr>
                          <w:rPr>
                            <w:color w:val="FF0000"/>
                            <w:lang w:eastAsia="zh-TW"/>
                          </w:rPr>
                        </w:pPr>
                        <w:r w:rsidRPr="00B94172">
                          <w:rPr>
                            <w:rFonts w:hint="eastAsia"/>
                            <w:color w:val="FF0000"/>
                            <w:lang w:eastAsia="zh-TW"/>
                          </w:rPr>
                          <w:t>9</w:t>
                        </w:r>
                      </w:p>
                    </w:tc>
                  </w:tr>
                  <w:tr w:rsidR="006F1D3C" w:rsidRPr="00087BCC" w14:paraId="39E07853" w14:textId="77777777" w:rsidTr="00B94172">
                    <w:tc>
                      <w:tcPr>
                        <w:tcW w:w="448" w:type="dxa"/>
                        <w:shd w:val="clear" w:color="auto" w:fill="FFCCCC"/>
                      </w:tcPr>
                      <w:p w14:paraId="035F1653" w14:textId="60D013EA" w:rsidR="006F1D3C" w:rsidRPr="00B94172" w:rsidRDefault="001E0E89" w:rsidP="006F1D3C">
                        <w:pPr>
                          <w:rPr>
                            <w:color w:val="FF0000"/>
                            <w:lang w:eastAsia="zh-TW"/>
                          </w:rPr>
                        </w:pPr>
                        <w:r w:rsidRPr="00B94172">
                          <w:rPr>
                            <w:rFonts w:hint="eastAsia"/>
                            <w:color w:val="FF0000"/>
                            <w:lang w:eastAsia="zh-TW"/>
                          </w:rPr>
                          <w:t>10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71E819C2" w14:textId="67A5D8C5" w:rsidR="006F1D3C" w:rsidRPr="00087BCC" w:rsidRDefault="001E0E89" w:rsidP="006F1D3C">
                        <w:pPr>
                          <w:rPr>
                            <w:lang w:eastAsia="zh-TW"/>
                          </w:rPr>
                        </w:pPr>
                        <w:r>
                          <w:rPr>
                            <w:rFonts w:hint="eastAsia"/>
                            <w:lang w:eastAsia="zh-TW"/>
                          </w:rPr>
                          <w:t>11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70311CBD" w14:textId="3DB3DDAB" w:rsidR="006F1D3C" w:rsidRPr="00087BCC" w:rsidRDefault="001E0E89" w:rsidP="006F1D3C">
                        <w:pPr>
                          <w:rPr>
                            <w:lang w:eastAsia="zh-TW"/>
                          </w:rPr>
                        </w:pPr>
                        <w:r>
                          <w:rPr>
                            <w:rFonts w:hint="eastAsia"/>
                            <w:lang w:eastAsia="zh-TW"/>
                          </w:rPr>
                          <w:t>12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272862D7" w14:textId="4D974822" w:rsidR="006F1D3C" w:rsidRPr="00087BCC" w:rsidRDefault="001E0E89" w:rsidP="006F1D3C">
                        <w:pPr>
                          <w:rPr>
                            <w:lang w:eastAsia="zh-TW"/>
                          </w:rPr>
                        </w:pPr>
                        <w:r>
                          <w:rPr>
                            <w:rFonts w:hint="eastAsia"/>
                            <w:lang w:eastAsia="zh-TW"/>
                          </w:rPr>
                          <w:t>13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5364A666" w14:textId="6FD06BD2" w:rsidR="006F1D3C" w:rsidRPr="00087BCC" w:rsidRDefault="001E0E89" w:rsidP="006F1D3C">
                        <w:pPr>
                          <w:rPr>
                            <w:lang w:eastAsia="zh-TW"/>
                          </w:rPr>
                        </w:pPr>
                        <w:r>
                          <w:rPr>
                            <w:rFonts w:hint="eastAsia"/>
                            <w:lang w:eastAsia="zh-TW"/>
                          </w:rPr>
                          <w:t>14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57507E28" w14:textId="12ABEF3F" w:rsidR="006F1D3C" w:rsidRPr="00087BCC" w:rsidRDefault="001E0E89" w:rsidP="006F1D3C">
                        <w:pPr>
                          <w:rPr>
                            <w:lang w:eastAsia="zh-TW"/>
                          </w:rPr>
                        </w:pPr>
                        <w:r>
                          <w:rPr>
                            <w:rFonts w:hint="eastAsia"/>
                            <w:lang w:eastAsia="zh-TW"/>
                          </w:rPr>
                          <w:t>15</w:t>
                        </w:r>
                      </w:p>
                    </w:tc>
                    <w:tc>
                      <w:tcPr>
                        <w:tcW w:w="448" w:type="dxa"/>
                        <w:shd w:val="clear" w:color="auto" w:fill="FFFAE6" w:themeFill="accent2" w:themeFillTint="33"/>
                      </w:tcPr>
                      <w:p w14:paraId="46049BF9" w14:textId="244BA3D5" w:rsidR="006F1D3C" w:rsidRPr="00B94172" w:rsidRDefault="001E0E89" w:rsidP="006F1D3C">
                        <w:pPr>
                          <w:rPr>
                            <w:color w:val="FF0000"/>
                            <w:lang w:eastAsia="zh-TW"/>
                          </w:rPr>
                        </w:pPr>
                        <w:r w:rsidRPr="00B94172">
                          <w:rPr>
                            <w:rFonts w:hint="eastAsia"/>
                            <w:color w:val="FF0000"/>
                            <w:lang w:eastAsia="zh-TW"/>
                          </w:rPr>
                          <w:t>16</w:t>
                        </w:r>
                      </w:p>
                    </w:tc>
                  </w:tr>
                  <w:tr w:rsidR="006F1D3C" w:rsidRPr="00087BCC" w14:paraId="5D4381D9" w14:textId="77777777" w:rsidTr="00B94172">
                    <w:tc>
                      <w:tcPr>
                        <w:tcW w:w="448" w:type="dxa"/>
                        <w:shd w:val="clear" w:color="auto" w:fill="FFCCCC"/>
                      </w:tcPr>
                      <w:p w14:paraId="7374CBF6" w14:textId="0E34DCDD" w:rsidR="006F1D3C" w:rsidRPr="00B94172" w:rsidRDefault="001E0E89" w:rsidP="006F1D3C">
                        <w:pPr>
                          <w:rPr>
                            <w:color w:val="FF0000"/>
                            <w:lang w:eastAsia="zh-TW"/>
                          </w:rPr>
                        </w:pPr>
                        <w:r w:rsidRPr="00B94172">
                          <w:rPr>
                            <w:rFonts w:hint="eastAsia"/>
                            <w:color w:val="FF0000"/>
                            <w:lang w:eastAsia="zh-TW"/>
                          </w:rPr>
                          <w:t>17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62C184F7" w14:textId="18FB5C70" w:rsidR="006F1D3C" w:rsidRPr="00087BCC" w:rsidRDefault="001E0E89" w:rsidP="006F1D3C">
                        <w:pPr>
                          <w:rPr>
                            <w:lang w:eastAsia="zh-TW"/>
                          </w:rPr>
                        </w:pPr>
                        <w:r>
                          <w:rPr>
                            <w:rFonts w:hint="eastAsia"/>
                            <w:lang w:eastAsia="zh-TW"/>
                          </w:rPr>
                          <w:t>18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3516E773" w14:textId="2BC5AA6B" w:rsidR="006F1D3C" w:rsidRPr="00087BCC" w:rsidRDefault="001E0E89" w:rsidP="006F1D3C">
                        <w:pPr>
                          <w:rPr>
                            <w:lang w:eastAsia="zh-TW"/>
                          </w:rPr>
                        </w:pPr>
                        <w:r>
                          <w:rPr>
                            <w:rFonts w:hint="eastAsia"/>
                            <w:lang w:eastAsia="zh-TW"/>
                          </w:rPr>
                          <w:t>19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4AB9F9F3" w14:textId="60B8ADDB" w:rsidR="006F1D3C" w:rsidRPr="00087BCC" w:rsidRDefault="001E0E89" w:rsidP="006F1D3C">
                        <w:pPr>
                          <w:rPr>
                            <w:lang w:eastAsia="zh-TW"/>
                          </w:rPr>
                        </w:pPr>
                        <w:r>
                          <w:rPr>
                            <w:rFonts w:hint="eastAsia"/>
                            <w:lang w:eastAsia="zh-TW"/>
                          </w:rPr>
                          <w:t>20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5BB6AA94" w14:textId="21DE9FEA" w:rsidR="006F1D3C" w:rsidRPr="00087BCC" w:rsidRDefault="001E0E89" w:rsidP="006F1D3C">
                        <w:pPr>
                          <w:rPr>
                            <w:lang w:eastAsia="zh-TW"/>
                          </w:rPr>
                        </w:pPr>
                        <w:r>
                          <w:rPr>
                            <w:rFonts w:hint="eastAsia"/>
                            <w:lang w:eastAsia="zh-TW"/>
                          </w:rPr>
                          <w:t>21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09BADEAA" w14:textId="2754EAFF" w:rsidR="006F1D3C" w:rsidRPr="00087BCC" w:rsidRDefault="001E0E89" w:rsidP="006F1D3C">
                        <w:pPr>
                          <w:rPr>
                            <w:lang w:eastAsia="zh-TW"/>
                          </w:rPr>
                        </w:pPr>
                        <w:r>
                          <w:rPr>
                            <w:rFonts w:hint="eastAsia"/>
                            <w:lang w:eastAsia="zh-TW"/>
                          </w:rPr>
                          <w:t>22</w:t>
                        </w:r>
                      </w:p>
                    </w:tc>
                    <w:tc>
                      <w:tcPr>
                        <w:tcW w:w="448" w:type="dxa"/>
                        <w:shd w:val="clear" w:color="auto" w:fill="FFFAE6" w:themeFill="accent2" w:themeFillTint="33"/>
                      </w:tcPr>
                      <w:p w14:paraId="60FCCCA3" w14:textId="360FCB4F" w:rsidR="006F1D3C" w:rsidRPr="00B94172" w:rsidRDefault="001E0E89" w:rsidP="006F1D3C">
                        <w:pPr>
                          <w:rPr>
                            <w:color w:val="FF0000"/>
                            <w:lang w:eastAsia="zh-TW"/>
                          </w:rPr>
                        </w:pPr>
                        <w:r w:rsidRPr="00B94172">
                          <w:rPr>
                            <w:rFonts w:hint="eastAsia"/>
                            <w:color w:val="FF0000"/>
                            <w:lang w:eastAsia="zh-TW"/>
                          </w:rPr>
                          <w:t>23</w:t>
                        </w:r>
                      </w:p>
                    </w:tc>
                  </w:tr>
                  <w:tr w:rsidR="006F1D3C" w:rsidRPr="00087BCC" w14:paraId="50D45C92" w14:textId="77777777" w:rsidTr="00B94172">
                    <w:tc>
                      <w:tcPr>
                        <w:tcW w:w="448" w:type="dxa"/>
                        <w:shd w:val="clear" w:color="auto" w:fill="FFCCCC"/>
                      </w:tcPr>
                      <w:p w14:paraId="01D94C9C" w14:textId="2B796A16" w:rsidR="006F1D3C" w:rsidRPr="00B94172" w:rsidRDefault="001E0E89" w:rsidP="006F1D3C">
                        <w:pPr>
                          <w:rPr>
                            <w:color w:val="FF0000"/>
                            <w:lang w:eastAsia="zh-TW"/>
                          </w:rPr>
                        </w:pPr>
                        <w:r w:rsidRPr="00B94172">
                          <w:rPr>
                            <w:rFonts w:hint="eastAsia"/>
                            <w:color w:val="FF0000"/>
                            <w:lang w:eastAsia="zh-TW"/>
                          </w:rPr>
                          <w:t>24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085CA9EF" w14:textId="2D3BD4CD" w:rsidR="006F1D3C" w:rsidRPr="00087BCC" w:rsidRDefault="001E0E89" w:rsidP="006F1D3C">
                        <w:pPr>
                          <w:rPr>
                            <w:lang w:eastAsia="zh-TW"/>
                          </w:rPr>
                        </w:pPr>
                        <w:r>
                          <w:rPr>
                            <w:rFonts w:hint="eastAsia"/>
                            <w:lang w:eastAsia="zh-TW"/>
                          </w:rPr>
                          <w:t>25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65EFDE36" w14:textId="483C849A" w:rsidR="006F1D3C" w:rsidRPr="00087BCC" w:rsidRDefault="001E0E89" w:rsidP="006F1D3C">
                        <w:pPr>
                          <w:rPr>
                            <w:lang w:eastAsia="zh-TW"/>
                          </w:rPr>
                        </w:pPr>
                        <w:r>
                          <w:rPr>
                            <w:rFonts w:hint="eastAsia"/>
                            <w:lang w:eastAsia="zh-TW"/>
                          </w:rPr>
                          <w:t>26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3E2CAAC7" w14:textId="2FA8134F" w:rsidR="006F1D3C" w:rsidRPr="00087BCC" w:rsidRDefault="001E0E89" w:rsidP="006F1D3C">
                        <w:pPr>
                          <w:rPr>
                            <w:lang w:eastAsia="zh-TW"/>
                          </w:rPr>
                        </w:pPr>
                        <w:r>
                          <w:rPr>
                            <w:rFonts w:hint="eastAsia"/>
                            <w:lang w:eastAsia="zh-TW"/>
                          </w:rPr>
                          <w:t>27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52A077CC" w14:textId="71B08634" w:rsidR="006F1D3C" w:rsidRPr="00087BCC" w:rsidRDefault="001E0E89" w:rsidP="006F1D3C">
                        <w:pPr>
                          <w:rPr>
                            <w:lang w:eastAsia="zh-TW"/>
                          </w:rPr>
                        </w:pPr>
                        <w:r>
                          <w:rPr>
                            <w:rFonts w:hint="eastAsia"/>
                            <w:lang w:eastAsia="zh-TW"/>
                          </w:rPr>
                          <w:t>28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7120AF56" w14:textId="1880DCE2" w:rsidR="006F1D3C" w:rsidRPr="00087BCC" w:rsidRDefault="001E0E89" w:rsidP="006F1D3C">
                        <w:pPr>
                          <w:rPr>
                            <w:lang w:eastAsia="zh-TW"/>
                          </w:rPr>
                        </w:pPr>
                        <w:r>
                          <w:rPr>
                            <w:rFonts w:hint="eastAsia"/>
                            <w:lang w:eastAsia="zh-TW"/>
                          </w:rPr>
                          <w:t>29</w:t>
                        </w:r>
                      </w:p>
                    </w:tc>
                    <w:tc>
                      <w:tcPr>
                        <w:tcW w:w="448" w:type="dxa"/>
                        <w:shd w:val="clear" w:color="auto" w:fill="FFFAE6" w:themeFill="accent2" w:themeFillTint="33"/>
                      </w:tcPr>
                      <w:p w14:paraId="0DF37B78" w14:textId="684C0703" w:rsidR="006F1D3C" w:rsidRPr="00B94172" w:rsidRDefault="001E0E89" w:rsidP="006F1D3C">
                        <w:pPr>
                          <w:rPr>
                            <w:color w:val="FF0000"/>
                            <w:lang w:eastAsia="zh-TW"/>
                          </w:rPr>
                        </w:pPr>
                        <w:r w:rsidRPr="00B94172">
                          <w:rPr>
                            <w:rFonts w:hint="eastAsia"/>
                            <w:color w:val="FF0000"/>
                            <w:lang w:eastAsia="zh-TW"/>
                          </w:rPr>
                          <w:t>30</w:t>
                        </w:r>
                      </w:p>
                    </w:tc>
                  </w:tr>
                  <w:tr w:rsidR="006F1D3C" w:rsidRPr="00087BCC" w14:paraId="2E35AAE4" w14:textId="77777777" w:rsidTr="00B94172">
                    <w:tc>
                      <w:tcPr>
                        <w:tcW w:w="448" w:type="dxa"/>
                        <w:shd w:val="clear" w:color="auto" w:fill="FFCCCC"/>
                      </w:tcPr>
                      <w:p w14:paraId="7DF02CCB" w14:textId="2ACCC1B9" w:rsidR="006F1D3C" w:rsidRPr="00B94172" w:rsidRDefault="001E0E89" w:rsidP="006F1D3C">
                        <w:pPr>
                          <w:rPr>
                            <w:color w:val="FF0000"/>
                            <w:lang w:eastAsia="zh-TW"/>
                          </w:rPr>
                        </w:pPr>
                        <w:r w:rsidRPr="00B94172">
                          <w:rPr>
                            <w:rFonts w:hint="eastAsia"/>
                            <w:color w:val="FF0000"/>
                            <w:lang w:eastAsia="zh-TW"/>
                          </w:rPr>
                          <w:t>31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01F36D33" w14:textId="77777777" w:rsidR="006F1D3C" w:rsidRPr="00087BCC" w:rsidRDefault="006F1D3C" w:rsidP="006F1D3C">
                        <w:pPr>
                          <w:rPr>
                            <w:lang w:eastAsia="zh-TW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72B0DDF8" w14:textId="77777777" w:rsidR="006F1D3C" w:rsidRPr="00087BCC" w:rsidRDefault="006F1D3C" w:rsidP="006F1D3C">
                        <w:pPr>
                          <w:rPr>
                            <w:lang w:eastAsia="zh-TW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064065E4" w14:textId="77777777" w:rsidR="006F1D3C" w:rsidRPr="00087BCC" w:rsidRDefault="006F1D3C" w:rsidP="006F1D3C">
                        <w:pPr>
                          <w:rPr>
                            <w:lang w:eastAsia="zh-TW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6F918A82" w14:textId="77777777" w:rsidR="006F1D3C" w:rsidRPr="00087BCC" w:rsidRDefault="006F1D3C" w:rsidP="006F1D3C">
                        <w:pPr>
                          <w:rPr>
                            <w:lang w:eastAsia="zh-TW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3D7B7D49" w14:textId="77777777" w:rsidR="006F1D3C" w:rsidRPr="00087BCC" w:rsidRDefault="006F1D3C" w:rsidP="006F1D3C">
                        <w:pPr>
                          <w:rPr>
                            <w:lang w:eastAsia="zh-TW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45822E43" w14:textId="77777777" w:rsidR="006F1D3C" w:rsidRPr="00087BCC" w:rsidRDefault="006F1D3C" w:rsidP="006F1D3C">
                        <w:pPr>
                          <w:rPr>
                            <w:lang w:eastAsia="zh-TW"/>
                          </w:rPr>
                        </w:pPr>
                      </w:p>
                    </w:tc>
                  </w:tr>
                </w:tbl>
                <w:p w14:paraId="5BE9AB8B" w14:textId="77777777" w:rsidR="00223D4D" w:rsidRPr="00087BCC" w:rsidRDefault="00223D4D" w:rsidP="00223D4D">
                  <w:pPr>
                    <w:rPr>
                      <w:lang w:eastAsia="zh-TW"/>
                    </w:rPr>
                  </w:pPr>
                </w:p>
              </w:tc>
            </w:tr>
          </w:tbl>
          <w:p w14:paraId="39110BB7" w14:textId="77777777" w:rsidR="00223D4D" w:rsidRPr="00087BCC" w:rsidRDefault="00223D4D" w:rsidP="00223D4D">
            <w:pPr>
              <w:rPr>
                <w:lang w:eastAsia="zh-TW"/>
              </w:rPr>
            </w:pPr>
          </w:p>
        </w:tc>
        <w:tc>
          <w:tcPr>
            <w:tcW w:w="579" w:type="dxa"/>
          </w:tcPr>
          <w:p w14:paraId="5DFB4B89" w14:textId="77777777" w:rsidR="00223D4D" w:rsidRPr="00087BCC" w:rsidRDefault="00223D4D" w:rsidP="00223D4D">
            <w:pPr>
              <w:rPr>
                <w:lang w:eastAsia="zh-TW"/>
              </w:rPr>
            </w:pPr>
          </w:p>
        </w:tc>
        <w:tc>
          <w:tcPr>
            <w:tcW w:w="3214" w:type="dxa"/>
          </w:tcPr>
          <w:tbl>
            <w:tblPr>
              <w:tblStyle w:val="ab"/>
              <w:tblW w:w="5000" w:type="pct"/>
              <w:tblLayout w:type="fixed"/>
              <w:tblLook w:val="04A0" w:firstRow="1" w:lastRow="0" w:firstColumn="1" w:lastColumn="0" w:noHBand="0" w:noVBand="1"/>
              <w:tblCaption w:val="月份表格版面配置"/>
            </w:tblPr>
            <w:tblGrid>
              <w:gridCol w:w="3146"/>
            </w:tblGrid>
            <w:tr w:rsidR="00223D4D" w:rsidRPr="00087BCC" w14:paraId="354DD92F" w14:textId="77777777" w:rsidTr="00A70674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/w:trPr>
              <w:tc>
                <w:tcPr>
                  <w:tcW w:w="5000" w:type="pct"/>
                </w:tcPr>
                <w:p w14:paraId="0C8DC1BB" w14:textId="4905C6C3" w:rsidR="00223D4D" w:rsidRPr="00087BCC" w:rsidRDefault="00223D4D" w:rsidP="00223D4D">
                  <w:pPr>
                    <w:spacing w:before="48" w:after="48"/>
                    <w:rPr>
                      <w:lang w:eastAsia="zh-TW"/>
                    </w:rPr>
                  </w:pPr>
                  <w:r w:rsidRPr="00087BCC">
                    <w:rPr>
                      <w:rFonts w:hint="eastAsia"/>
                      <w:lang w:val="zh-TW" w:eastAsia="zh-TW" w:bidi="zh-TW"/>
                    </w:rPr>
                    <w:t>202</w:t>
                  </w:r>
                  <w:r w:rsidR="004F00C0">
                    <w:rPr>
                      <w:rFonts w:hint="eastAsia"/>
                      <w:lang w:val="zh-TW" w:eastAsia="zh-TW" w:bidi="zh-TW"/>
                    </w:rPr>
                    <w:t>6</w:t>
                  </w:r>
                  <w:r w:rsidRPr="00087BCC">
                    <w:rPr>
                      <w:rFonts w:hint="eastAsia"/>
                      <w:lang w:val="zh-TW" w:eastAsia="zh-TW" w:bidi="zh-TW"/>
                    </w:rPr>
                    <w:t xml:space="preserve"> 年 </w:t>
                  </w:r>
                  <w:r w:rsidR="004F00C0">
                    <w:rPr>
                      <w:rFonts w:hint="eastAsia"/>
                      <w:lang w:val="zh-TW" w:eastAsia="zh-TW" w:bidi="zh-TW"/>
                    </w:rPr>
                    <w:t>6</w:t>
                  </w:r>
                  <w:r w:rsidRPr="00087BCC">
                    <w:rPr>
                      <w:rFonts w:hint="eastAsia"/>
                      <w:lang w:val="zh-TW" w:eastAsia="zh-TW" w:bidi="zh-TW"/>
                    </w:rPr>
                    <w:t xml:space="preserve"> 月</w:t>
                  </w:r>
                </w:p>
              </w:tc>
            </w:tr>
            <w:tr w:rsidR="00223D4D" w:rsidRPr="00087BCC" w14:paraId="50EE8E1D" w14:textId="77777777" w:rsidTr="00A70674">
              <w:tc>
                <w:tcPr>
                  <w:tcW w:w="5000" w:type="pct"/>
                </w:tcPr>
                <w:tbl>
                  <w:tblPr>
                    <w:tblStyle w:val="ac"/>
                    <w:tblW w:w="0" w:type="auto"/>
                    <w:tblLayout w:type="fixed"/>
                    <w:tblLook w:val="04A0" w:firstRow="1" w:lastRow="0" w:firstColumn="1" w:lastColumn="0" w:noHBand="0" w:noVBand="1"/>
                    <w:tblCaption w:val="月份表格"/>
                  </w:tblPr>
                  <w:tblGrid>
                    <w:gridCol w:w="448"/>
                    <w:gridCol w:w="448"/>
                    <w:gridCol w:w="448"/>
                    <w:gridCol w:w="448"/>
                    <w:gridCol w:w="448"/>
                    <w:gridCol w:w="448"/>
                    <w:gridCol w:w="448"/>
                  </w:tblGrid>
                  <w:tr w:rsidR="00223D4D" w:rsidRPr="00087BCC" w14:paraId="67D56B0D" w14:textId="77777777" w:rsidTr="00A70674">
                    <w:trPr>
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</w:trPr>
                    <w:tc>
                      <w:tcPr>
                        <w:tcW w:w="448" w:type="dxa"/>
                      </w:tcPr>
                      <w:p w14:paraId="0691A709" w14:textId="77777777" w:rsidR="00223D4D" w:rsidRPr="00087BCC" w:rsidRDefault="00223D4D" w:rsidP="00223D4D">
                        <w:pPr>
                          <w:rPr>
                            <w:lang w:eastAsia="zh-TW"/>
                          </w:rPr>
                        </w:pPr>
                        <w:r w:rsidRPr="00087BCC">
                          <w:rPr>
                            <w:rFonts w:hint="eastAsia"/>
                            <w:lang w:val="zh-TW" w:eastAsia="zh-TW" w:bidi="zh-TW"/>
                          </w:rPr>
                          <w:t>日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1CC1B846" w14:textId="77777777" w:rsidR="00223D4D" w:rsidRPr="00087BCC" w:rsidRDefault="00223D4D" w:rsidP="00223D4D">
                        <w:pPr>
                          <w:rPr>
                            <w:lang w:eastAsia="zh-TW"/>
                          </w:rPr>
                        </w:pPr>
                        <w:proofErr w:type="gramStart"/>
                        <w:r w:rsidRPr="00087BCC">
                          <w:rPr>
                            <w:rFonts w:hint="eastAsia"/>
                            <w:lang w:val="zh-TW" w:eastAsia="zh-TW" w:bidi="zh-TW"/>
                          </w:rPr>
                          <w:t>一</w:t>
                        </w:r>
                        <w:proofErr w:type="gramEnd"/>
                      </w:p>
                    </w:tc>
                    <w:tc>
                      <w:tcPr>
                        <w:tcW w:w="448" w:type="dxa"/>
                      </w:tcPr>
                      <w:p w14:paraId="4EC70B27" w14:textId="77777777" w:rsidR="00223D4D" w:rsidRPr="00087BCC" w:rsidRDefault="00223D4D" w:rsidP="00223D4D">
                        <w:pPr>
                          <w:rPr>
                            <w:lang w:eastAsia="zh-TW"/>
                          </w:rPr>
                        </w:pPr>
                        <w:r w:rsidRPr="00087BCC">
                          <w:rPr>
                            <w:rFonts w:hint="eastAsia"/>
                            <w:lang w:val="zh-TW" w:eastAsia="zh-TW" w:bidi="zh-TW"/>
                          </w:rPr>
                          <w:t>二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4503BA13" w14:textId="77777777" w:rsidR="00223D4D" w:rsidRPr="00087BCC" w:rsidRDefault="00223D4D" w:rsidP="00223D4D">
                        <w:pPr>
                          <w:rPr>
                            <w:lang w:eastAsia="zh-TW"/>
                          </w:rPr>
                        </w:pPr>
                        <w:r w:rsidRPr="00087BCC">
                          <w:rPr>
                            <w:rFonts w:hint="eastAsia"/>
                            <w:lang w:val="zh-TW" w:eastAsia="zh-TW" w:bidi="zh-TW"/>
                          </w:rPr>
                          <w:t>三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3B063BC0" w14:textId="77777777" w:rsidR="00223D4D" w:rsidRPr="00087BCC" w:rsidRDefault="00223D4D" w:rsidP="00223D4D">
                        <w:pPr>
                          <w:rPr>
                            <w:lang w:eastAsia="zh-TW"/>
                          </w:rPr>
                        </w:pPr>
                        <w:r w:rsidRPr="00087BCC">
                          <w:rPr>
                            <w:rFonts w:hint="eastAsia"/>
                            <w:lang w:val="zh-TW" w:eastAsia="zh-TW" w:bidi="zh-TW"/>
                          </w:rPr>
                          <w:t>四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792F0E36" w14:textId="77777777" w:rsidR="00223D4D" w:rsidRPr="00087BCC" w:rsidRDefault="00223D4D" w:rsidP="00223D4D">
                        <w:pPr>
                          <w:rPr>
                            <w:lang w:eastAsia="zh-TW"/>
                          </w:rPr>
                        </w:pPr>
                        <w:r w:rsidRPr="00087BCC">
                          <w:rPr>
                            <w:rFonts w:hint="eastAsia"/>
                            <w:lang w:val="zh-TW" w:eastAsia="zh-TW" w:bidi="zh-TW"/>
                          </w:rPr>
                          <w:t>五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1D41292D" w14:textId="77777777" w:rsidR="00223D4D" w:rsidRPr="00087BCC" w:rsidRDefault="00223D4D" w:rsidP="00223D4D">
                        <w:pPr>
                          <w:rPr>
                            <w:lang w:eastAsia="zh-TW"/>
                          </w:rPr>
                        </w:pPr>
                        <w:r w:rsidRPr="00087BCC">
                          <w:rPr>
                            <w:rFonts w:hint="eastAsia"/>
                            <w:lang w:val="zh-TW" w:eastAsia="zh-TW" w:bidi="zh-TW"/>
                          </w:rPr>
                          <w:t>六</w:t>
                        </w:r>
                      </w:p>
                    </w:tc>
                  </w:tr>
                  <w:tr w:rsidR="006F1D3C" w:rsidRPr="00087BCC" w14:paraId="69315FFB" w14:textId="77777777" w:rsidTr="00B94172">
                    <w:tc>
                      <w:tcPr>
                        <w:tcW w:w="448" w:type="dxa"/>
                      </w:tcPr>
                      <w:p w14:paraId="0178CB69" w14:textId="77777777" w:rsidR="006F1D3C" w:rsidRPr="00087BCC" w:rsidRDefault="006F1D3C" w:rsidP="006F1D3C">
                        <w:pPr>
                          <w:rPr>
                            <w:lang w:eastAsia="zh-TW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12202E06" w14:textId="0C30A197" w:rsidR="006F1D3C" w:rsidRPr="00087BCC" w:rsidRDefault="001E0E89" w:rsidP="006F1D3C">
                        <w:pPr>
                          <w:rPr>
                            <w:lang w:eastAsia="zh-TW"/>
                          </w:rPr>
                        </w:pPr>
                        <w:r>
                          <w:rPr>
                            <w:rFonts w:hint="eastAsia"/>
                            <w:lang w:eastAsia="zh-TW"/>
                          </w:rPr>
                          <w:t>1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77925C77" w14:textId="40B3C6FE" w:rsidR="006F1D3C" w:rsidRPr="00087BCC" w:rsidRDefault="001E0E89" w:rsidP="006F1D3C">
                        <w:pPr>
                          <w:rPr>
                            <w:lang w:eastAsia="zh-TW"/>
                          </w:rPr>
                        </w:pPr>
                        <w:r>
                          <w:rPr>
                            <w:rFonts w:hint="eastAsia"/>
                            <w:lang w:eastAsia="zh-TW"/>
                          </w:rPr>
                          <w:t>2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44F24717" w14:textId="4BE5CD66" w:rsidR="006F1D3C" w:rsidRPr="00087BCC" w:rsidRDefault="001E0E89" w:rsidP="006F1D3C">
                        <w:pPr>
                          <w:rPr>
                            <w:lang w:eastAsia="zh-TW"/>
                          </w:rPr>
                        </w:pPr>
                        <w:r>
                          <w:rPr>
                            <w:rFonts w:hint="eastAsia"/>
                            <w:lang w:eastAsia="zh-TW"/>
                          </w:rPr>
                          <w:t>3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1D9E1759" w14:textId="4A0594B3" w:rsidR="006F1D3C" w:rsidRPr="00087BCC" w:rsidRDefault="001E0E89" w:rsidP="006F1D3C">
                        <w:pPr>
                          <w:rPr>
                            <w:lang w:eastAsia="zh-TW"/>
                          </w:rPr>
                        </w:pPr>
                        <w:r>
                          <w:rPr>
                            <w:rFonts w:hint="eastAsia"/>
                            <w:lang w:eastAsia="zh-TW"/>
                          </w:rPr>
                          <w:t>4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54F26A94" w14:textId="53267E47" w:rsidR="006F1D3C" w:rsidRPr="00087BCC" w:rsidRDefault="001E0E89" w:rsidP="006F1D3C">
                        <w:pPr>
                          <w:rPr>
                            <w:lang w:eastAsia="zh-TW"/>
                          </w:rPr>
                        </w:pPr>
                        <w:r>
                          <w:rPr>
                            <w:rFonts w:hint="eastAsia"/>
                            <w:lang w:eastAsia="zh-TW"/>
                          </w:rPr>
                          <w:t>5</w:t>
                        </w:r>
                      </w:p>
                    </w:tc>
                    <w:tc>
                      <w:tcPr>
                        <w:tcW w:w="448" w:type="dxa"/>
                        <w:shd w:val="clear" w:color="auto" w:fill="FFFAE6" w:themeFill="accent2" w:themeFillTint="33"/>
                      </w:tcPr>
                      <w:p w14:paraId="72EF80E9" w14:textId="06C74F2D" w:rsidR="006F1D3C" w:rsidRPr="00B94172" w:rsidRDefault="001E0E89" w:rsidP="006F1D3C">
                        <w:pPr>
                          <w:rPr>
                            <w:color w:val="FF0000"/>
                            <w:lang w:eastAsia="zh-TW"/>
                          </w:rPr>
                        </w:pPr>
                        <w:r w:rsidRPr="00B94172">
                          <w:rPr>
                            <w:rFonts w:hint="eastAsia"/>
                            <w:color w:val="FF0000"/>
                            <w:lang w:eastAsia="zh-TW"/>
                          </w:rPr>
                          <w:t>6</w:t>
                        </w:r>
                      </w:p>
                    </w:tc>
                  </w:tr>
                  <w:tr w:rsidR="006F1D3C" w:rsidRPr="00087BCC" w14:paraId="7E38400E" w14:textId="77777777" w:rsidTr="00B94172">
                    <w:tc>
                      <w:tcPr>
                        <w:tcW w:w="448" w:type="dxa"/>
                        <w:shd w:val="clear" w:color="auto" w:fill="FFCCCC"/>
                      </w:tcPr>
                      <w:p w14:paraId="263C0B68" w14:textId="27351B9C" w:rsidR="006F1D3C" w:rsidRPr="00B94172" w:rsidRDefault="001E0E89" w:rsidP="006F1D3C">
                        <w:pPr>
                          <w:rPr>
                            <w:color w:val="FF0000"/>
                            <w:lang w:eastAsia="zh-TW"/>
                          </w:rPr>
                        </w:pPr>
                        <w:r w:rsidRPr="00B94172">
                          <w:rPr>
                            <w:rFonts w:hint="eastAsia"/>
                            <w:color w:val="FF0000"/>
                            <w:lang w:eastAsia="zh-TW"/>
                          </w:rPr>
                          <w:t>7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688E6BD9" w14:textId="3B70F43B" w:rsidR="006F1D3C" w:rsidRPr="00087BCC" w:rsidRDefault="001E0E89" w:rsidP="006F1D3C">
                        <w:pPr>
                          <w:rPr>
                            <w:lang w:eastAsia="zh-TW"/>
                          </w:rPr>
                        </w:pPr>
                        <w:r>
                          <w:rPr>
                            <w:rFonts w:hint="eastAsia"/>
                            <w:lang w:eastAsia="zh-TW"/>
                          </w:rPr>
                          <w:t>8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3ACC4038" w14:textId="77565CFD" w:rsidR="006F1D3C" w:rsidRPr="00087BCC" w:rsidRDefault="001E0E89" w:rsidP="006F1D3C">
                        <w:pPr>
                          <w:rPr>
                            <w:lang w:eastAsia="zh-TW"/>
                          </w:rPr>
                        </w:pPr>
                        <w:r>
                          <w:rPr>
                            <w:rFonts w:hint="eastAsia"/>
                            <w:lang w:eastAsia="zh-TW"/>
                          </w:rPr>
                          <w:t>9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48C87CC2" w14:textId="2120C9A6" w:rsidR="006F1D3C" w:rsidRPr="00087BCC" w:rsidRDefault="001E0E89" w:rsidP="006F1D3C">
                        <w:pPr>
                          <w:rPr>
                            <w:lang w:eastAsia="zh-TW"/>
                          </w:rPr>
                        </w:pPr>
                        <w:r>
                          <w:rPr>
                            <w:rFonts w:hint="eastAsia"/>
                            <w:lang w:eastAsia="zh-TW"/>
                          </w:rPr>
                          <w:t>10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4E670534" w14:textId="3EDC27BE" w:rsidR="006F1D3C" w:rsidRPr="00087BCC" w:rsidRDefault="001E0E89" w:rsidP="006F1D3C">
                        <w:pPr>
                          <w:rPr>
                            <w:lang w:eastAsia="zh-TW"/>
                          </w:rPr>
                        </w:pPr>
                        <w:r>
                          <w:rPr>
                            <w:rFonts w:hint="eastAsia"/>
                            <w:lang w:eastAsia="zh-TW"/>
                          </w:rPr>
                          <w:t>11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613F76DA" w14:textId="19E27A5D" w:rsidR="006F1D3C" w:rsidRPr="00087BCC" w:rsidRDefault="001E0E89" w:rsidP="006F1D3C">
                        <w:pPr>
                          <w:rPr>
                            <w:lang w:eastAsia="zh-TW"/>
                          </w:rPr>
                        </w:pPr>
                        <w:r>
                          <w:rPr>
                            <w:rFonts w:hint="eastAsia"/>
                            <w:lang w:eastAsia="zh-TW"/>
                          </w:rPr>
                          <w:t>12</w:t>
                        </w:r>
                      </w:p>
                    </w:tc>
                    <w:tc>
                      <w:tcPr>
                        <w:tcW w:w="448" w:type="dxa"/>
                        <w:shd w:val="clear" w:color="auto" w:fill="FFFAE6" w:themeFill="accent2" w:themeFillTint="33"/>
                      </w:tcPr>
                      <w:p w14:paraId="5ABF76AA" w14:textId="00255B02" w:rsidR="006F1D3C" w:rsidRPr="00B94172" w:rsidRDefault="001E0E89" w:rsidP="006F1D3C">
                        <w:pPr>
                          <w:rPr>
                            <w:color w:val="FF0000"/>
                            <w:lang w:eastAsia="zh-TW"/>
                          </w:rPr>
                        </w:pPr>
                        <w:r w:rsidRPr="00B94172">
                          <w:rPr>
                            <w:rFonts w:hint="eastAsia"/>
                            <w:color w:val="FF0000"/>
                            <w:lang w:eastAsia="zh-TW"/>
                          </w:rPr>
                          <w:t>13</w:t>
                        </w:r>
                      </w:p>
                    </w:tc>
                  </w:tr>
                  <w:tr w:rsidR="006F1D3C" w:rsidRPr="00087BCC" w14:paraId="578A0CC8" w14:textId="77777777" w:rsidTr="00B94172">
                    <w:tc>
                      <w:tcPr>
                        <w:tcW w:w="448" w:type="dxa"/>
                        <w:shd w:val="clear" w:color="auto" w:fill="FFCCCC"/>
                      </w:tcPr>
                      <w:p w14:paraId="4EFE534B" w14:textId="7079D048" w:rsidR="006F1D3C" w:rsidRPr="00B94172" w:rsidRDefault="001E0E89" w:rsidP="006F1D3C">
                        <w:pPr>
                          <w:rPr>
                            <w:color w:val="FF0000"/>
                            <w:lang w:eastAsia="zh-TW"/>
                          </w:rPr>
                        </w:pPr>
                        <w:r w:rsidRPr="00B94172">
                          <w:rPr>
                            <w:rFonts w:hint="eastAsia"/>
                            <w:color w:val="FF0000"/>
                            <w:lang w:eastAsia="zh-TW"/>
                          </w:rPr>
                          <w:t>14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0DCE47FB" w14:textId="664BCB7C" w:rsidR="006F1D3C" w:rsidRPr="00087BCC" w:rsidRDefault="001E0E89" w:rsidP="006F1D3C">
                        <w:pPr>
                          <w:rPr>
                            <w:lang w:eastAsia="zh-TW"/>
                          </w:rPr>
                        </w:pPr>
                        <w:r>
                          <w:rPr>
                            <w:rFonts w:hint="eastAsia"/>
                            <w:lang w:eastAsia="zh-TW"/>
                          </w:rPr>
                          <w:t>15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3DAC1298" w14:textId="5CA53FBF" w:rsidR="006F1D3C" w:rsidRPr="00087BCC" w:rsidRDefault="001E0E89" w:rsidP="006F1D3C">
                        <w:pPr>
                          <w:rPr>
                            <w:lang w:eastAsia="zh-TW"/>
                          </w:rPr>
                        </w:pPr>
                        <w:r>
                          <w:rPr>
                            <w:rFonts w:hint="eastAsia"/>
                            <w:lang w:eastAsia="zh-TW"/>
                          </w:rPr>
                          <w:t>16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0D5223B8" w14:textId="608BC129" w:rsidR="006F1D3C" w:rsidRPr="00087BCC" w:rsidRDefault="001E0E89" w:rsidP="006F1D3C">
                        <w:pPr>
                          <w:rPr>
                            <w:lang w:eastAsia="zh-TW"/>
                          </w:rPr>
                        </w:pPr>
                        <w:r>
                          <w:rPr>
                            <w:rFonts w:hint="eastAsia"/>
                            <w:lang w:eastAsia="zh-TW"/>
                          </w:rPr>
                          <w:t>17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2330FCCC" w14:textId="410E3E06" w:rsidR="006F1D3C" w:rsidRPr="00087BCC" w:rsidRDefault="001E0E89" w:rsidP="006F1D3C">
                        <w:pPr>
                          <w:rPr>
                            <w:lang w:eastAsia="zh-TW"/>
                          </w:rPr>
                        </w:pPr>
                        <w:r>
                          <w:rPr>
                            <w:rFonts w:hint="eastAsia"/>
                            <w:lang w:eastAsia="zh-TW"/>
                          </w:rPr>
                          <w:t>18</w:t>
                        </w:r>
                      </w:p>
                    </w:tc>
                    <w:tc>
                      <w:tcPr>
                        <w:tcW w:w="448" w:type="dxa"/>
                        <w:shd w:val="clear" w:color="auto" w:fill="FFCCCC"/>
                      </w:tcPr>
                      <w:p w14:paraId="295EE55E" w14:textId="537B3FBF" w:rsidR="006F1D3C" w:rsidRPr="00B94172" w:rsidRDefault="001E0E89" w:rsidP="006F1D3C">
                        <w:pPr>
                          <w:rPr>
                            <w:color w:val="FF0000"/>
                            <w:lang w:eastAsia="zh-TW"/>
                          </w:rPr>
                        </w:pPr>
                        <w:r w:rsidRPr="00B94172">
                          <w:rPr>
                            <w:rFonts w:hint="eastAsia"/>
                            <w:color w:val="FF0000"/>
                            <w:lang w:eastAsia="zh-TW"/>
                          </w:rPr>
                          <w:t>19</w:t>
                        </w:r>
                      </w:p>
                    </w:tc>
                    <w:tc>
                      <w:tcPr>
                        <w:tcW w:w="448" w:type="dxa"/>
                        <w:shd w:val="clear" w:color="auto" w:fill="FFFAE6" w:themeFill="accent2" w:themeFillTint="33"/>
                      </w:tcPr>
                      <w:p w14:paraId="38921706" w14:textId="2C8EE14B" w:rsidR="006F1D3C" w:rsidRPr="00B94172" w:rsidRDefault="001E0E89" w:rsidP="006F1D3C">
                        <w:pPr>
                          <w:rPr>
                            <w:color w:val="FF0000"/>
                            <w:lang w:eastAsia="zh-TW"/>
                          </w:rPr>
                        </w:pPr>
                        <w:r w:rsidRPr="00B94172">
                          <w:rPr>
                            <w:rFonts w:hint="eastAsia"/>
                            <w:color w:val="FF0000"/>
                            <w:lang w:eastAsia="zh-TW"/>
                          </w:rPr>
                          <w:t>20</w:t>
                        </w:r>
                      </w:p>
                    </w:tc>
                  </w:tr>
                  <w:tr w:rsidR="006F1D3C" w:rsidRPr="00087BCC" w14:paraId="7E0A6BFE" w14:textId="77777777" w:rsidTr="00B94172">
                    <w:tc>
                      <w:tcPr>
                        <w:tcW w:w="448" w:type="dxa"/>
                        <w:shd w:val="clear" w:color="auto" w:fill="FFCCCC"/>
                      </w:tcPr>
                      <w:p w14:paraId="6619390F" w14:textId="5C77EDD2" w:rsidR="006F1D3C" w:rsidRPr="00B94172" w:rsidRDefault="001E0E89" w:rsidP="006F1D3C">
                        <w:pPr>
                          <w:rPr>
                            <w:color w:val="FF0000"/>
                            <w:lang w:eastAsia="zh-TW"/>
                          </w:rPr>
                        </w:pPr>
                        <w:r w:rsidRPr="00B94172">
                          <w:rPr>
                            <w:rFonts w:hint="eastAsia"/>
                            <w:color w:val="FF0000"/>
                            <w:lang w:eastAsia="zh-TW"/>
                          </w:rPr>
                          <w:t>21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70AEDD92" w14:textId="05F82B5C" w:rsidR="006F1D3C" w:rsidRPr="00087BCC" w:rsidRDefault="001E0E89" w:rsidP="006F1D3C">
                        <w:pPr>
                          <w:rPr>
                            <w:lang w:eastAsia="zh-TW"/>
                          </w:rPr>
                        </w:pPr>
                        <w:r>
                          <w:rPr>
                            <w:rFonts w:hint="eastAsia"/>
                            <w:lang w:eastAsia="zh-TW"/>
                          </w:rPr>
                          <w:t>22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7F77242B" w14:textId="5F9E0EEA" w:rsidR="006F1D3C" w:rsidRPr="00087BCC" w:rsidRDefault="001E0E89" w:rsidP="006F1D3C">
                        <w:pPr>
                          <w:rPr>
                            <w:lang w:eastAsia="zh-TW"/>
                          </w:rPr>
                        </w:pPr>
                        <w:r>
                          <w:rPr>
                            <w:rFonts w:hint="eastAsia"/>
                            <w:lang w:eastAsia="zh-TW"/>
                          </w:rPr>
                          <w:t>23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18B388D3" w14:textId="4F3605B1" w:rsidR="006F1D3C" w:rsidRPr="00087BCC" w:rsidRDefault="001E0E89" w:rsidP="006F1D3C">
                        <w:pPr>
                          <w:rPr>
                            <w:lang w:eastAsia="zh-TW"/>
                          </w:rPr>
                        </w:pPr>
                        <w:r>
                          <w:rPr>
                            <w:rFonts w:hint="eastAsia"/>
                            <w:lang w:eastAsia="zh-TW"/>
                          </w:rPr>
                          <w:t>24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3A94BC3A" w14:textId="1EDD8233" w:rsidR="006F1D3C" w:rsidRPr="00087BCC" w:rsidRDefault="001E0E89" w:rsidP="006F1D3C">
                        <w:pPr>
                          <w:rPr>
                            <w:lang w:eastAsia="zh-TW"/>
                          </w:rPr>
                        </w:pPr>
                        <w:r>
                          <w:rPr>
                            <w:rFonts w:hint="eastAsia"/>
                            <w:lang w:eastAsia="zh-TW"/>
                          </w:rPr>
                          <w:t>25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7705D209" w14:textId="3D6B13BD" w:rsidR="006F1D3C" w:rsidRPr="00087BCC" w:rsidRDefault="001E0E89" w:rsidP="006F1D3C">
                        <w:pPr>
                          <w:rPr>
                            <w:lang w:eastAsia="zh-TW"/>
                          </w:rPr>
                        </w:pPr>
                        <w:r>
                          <w:rPr>
                            <w:rFonts w:hint="eastAsia"/>
                            <w:lang w:eastAsia="zh-TW"/>
                          </w:rPr>
                          <w:t>26</w:t>
                        </w:r>
                      </w:p>
                    </w:tc>
                    <w:tc>
                      <w:tcPr>
                        <w:tcW w:w="448" w:type="dxa"/>
                        <w:shd w:val="clear" w:color="auto" w:fill="FFFAE6" w:themeFill="accent2" w:themeFillTint="33"/>
                      </w:tcPr>
                      <w:p w14:paraId="3557A2B9" w14:textId="06040637" w:rsidR="006F1D3C" w:rsidRPr="00B94172" w:rsidRDefault="001E0E89" w:rsidP="006F1D3C">
                        <w:pPr>
                          <w:rPr>
                            <w:color w:val="FF0000"/>
                            <w:lang w:eastAsia="zh-TW"/>
                          </w:rPr>
                        </w:pPr>
                        <w:r w:rsidRPr="00B94172">
                          <w:rPr>
                            <w:rFonts w:hint="eastAsia"/>
                            <w:color w:val="FF0000"/>
                            <w:lang w:eastAsia="zh-TW"/>
                          </w:rPr>
                          <w:t>27</w:t>
                        </w:r>
                      </w:p>
                    </w:tc>
                  </w:tr>
                  <w:tr w:rsidR="006F1D3C" w:rsidRPr="00087BCC" w14:paraId="4F192AC8" w14:textId="77777777" w:rsidTr="00B94172">
                    <w:tc>
                      <w:tcPr>
                        <w:tcW w:w="448" w:type="dxa"/>
                        <w:shd w:val="clear" w:color="auto" w:fill="FFCCCC"/>
                      </w:tcPr>
                      <w:p w14:paraId="70DDF8D7" w14:textId="37C36C70" w:rsidR="006F1D3C" w:rsidRPr="00B94172" w:rsidRDefault="001E0E89" w:rsidP="006F1D3C">
                        <w:pPr>
                          <w:rPr>
                            <w:color w:val="FF0000"/>
                            <w:lang w:eastAsia="zh-TW"/>
                          </w:rPr>
                        </w:pPr>
                        <w:r w:rsidRPr="00B94172">
                          <w:rPr>
                            <w:rFonts w:hint="eastAsia"/>
                            <w:color w:val="FF0000"/>
                            <w:lang w:eastAsia="zh-TW"/>
                          </w:rPr>
                          <w:t>28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0EA03CD4" w14:textId="7C2E48F5" w:rsidR="006F1D3C" w:rsidRPr="00087BCC" w:rsidRDefault="001E0E89" w:rsidP="006F1D3C">
                        <w:pPr>
                          <w:rPr>
                            <w:lang w:eastAsia="zh-TW"/>
                          </w:rPr>
                        </w:pPr>
                        <w:r>
                          <w:rPr>
                            <w:rFonts w:hint="eastAsia"/>
                            <w:lang w:eastAsia="zh-TW"/>
                          </w:rPr>
                          <w:t>29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344A5A12" w14:textId="5D29AB20" w:rsidR="006F1D3C" w:rsidRPr="00087BCC" w:rsidRDefault="00CC1E36" w:rsidP="006F1D3C">
                        <w:pPr>
                          <w:rPr>
                            <w:lang w:eastAsia="zh-TW"/>
                          </w:rPr>
                        </w:pPr>
                        <w:r>
                          <w:rPr>
                            <w:rFonts w:hint="eastAsia"/>
                            <w:lang w:eastAsia="zh-TW"/>
                          </w:rPr>
                          <w:t>30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236E4234" w14:textId="52C9BA7E" w:rsidR="006F1D3C" w:rsidRPr="00087BCC" w:rsidRDefault="006F1D3C" w:rsidP="006F1D3C">
                        <w:pPr>
                          <w:rPr>
                            <w:lang w:eastAsia="zh-TW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57EE7A50" w14:textId="73425527" w:rsidR="006F1D3C" w:rsidRPr="00087BCC" w:rsidRDefault="006F1D3C" w:rsidP="006F1D3C">
                        <w:pPr>
                          <w:rPr>
                            <w:lang w:eastAsia="zh-TW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72D73C74" w14:textId="4425A546" w:rsidR="006F1D3C" w:rsidRPr="00087BCC" w:rsidRDefault="006F1D3C" w:rsidP="006F1D3C">
                        <w:pPr>
                          <w:rPr>
                            <w:lang w:eastAsia="zh-TW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463735D6" w14:textId="7BC8099C" w:rsidR="006F1D3C" w:rsidRPr="00087BCC" w:rsidRDefault="006F1D3C" w:rsidP="006F1D3C">
                        <w:pPr>
                          <w:rPr>
                            <w:lang w:eastAsia="zh-TW"/>
                          </w:rPr>
                        </w:pPr>
                      </w:p>
                    </w:tc>
                  </w:tr>
                  <w:tr w:rsidR="006F1D3C" w:rsidRPr="00087BCC" w14:paraId="2FE70AEE" w14:textId="77777777" w:rsidTr="00A70674">
                    <w:tc>
                      <w:tcPr>
                        <w:tcW w:w="448" w:type="dxa"/>
                      </w:tcPr>
                      <w:p w14:paraId="138B24E8" w14:textId="0DFF1D33" w:rsidR="006F1D3C" w:rsidRPr="00087BCC" w:rsidRDefault="006F1D3C" w:rsidP="006F1D3C">
                        <w:pPr>
                          <w:rPr>
                            <w:lang w:eastAsia="zh-TW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5C13A17C" w14:textId="77777777" w:rsidR="006F1D3C" w:rsidRPr="00087BCC" w:rsidRDefault="006F1D3C" w:rsidP="006F1D3C">
                        <w:pPr>
                          <w:rPr>
                            <w:lang w:eastAsia="zh-TW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7826FDA4" w14:textId="77777777" w:rsidR="006F1D3C" w:rsidRPr="00087BCC" w:rsidRDefault="006F1D3C" w:rsidP="006F1D3C">
                        <w:pPr>
                          <w:rPr>
                            <w:lang w:eastAsia="zh-TW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0ADD767D" w14:textId="77777777" w:rsidR="006F1D3C" w:rsidRPr="00087BCC" w:rsidRDefault="006F1D3C" w:rsidP="006F1D3C">
                        <w:pPr>
                          <w:rPr>
                            <w:lang w:eastAsia="zh-TW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6D176144" w14:textId="77777777" w:rsidR="006F1D3C" w:rsidRPr="00087BCC" w:rsidRDefault="006F1D3C" w:rsidP="006F1D3C">
                        <w:pPr>
                          <w:rPr>
                            <w:lang w:eastAsia="zh-TW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34FB4EF6" w14:textId="77777777" w:rsidR="006F1D3C" w:rsidRPr="00087BCC" w:rsidRDefault="006F1D3C" w:rsidP="006F1D3C">
                        <w:pPr>
                          <w:rPr>
                            <w:lang w:eastAsia="zh-TW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28110484" w14:textId="77777777" w:rsidR="006F1D3C" w:rsidRPr="00087BCC" w:rsidRDefault="006F1D3C" w:rsidP="006F1D3C">
                        <w:pPr>
                          <w:rPr>
                            <w:lang w:eastAsia="zh-TW"/>
                          </w:rPr>
                        </w:pPr>
                      </w:p>
                    </w:tc>
                  </w:tr>
                </w:tbl>
                <w:p w14:paraId="4D9B112B" w14:textId="77777777" w:rsidR="00223D4D" w:rsidRPr="00087BCC" w:rsidRDefault="00223D4D" w:rsidP="00223D4D">
                  <w:pPr>
                    <w:rPr>
                      <w:lang w:eastAsia="zh-TW"/>
                    </w:rPr>
                  </w:pPr>
                </w:p>
              </w:tc>
            </w:tr>
          </w:tbl>
          <w:p w14:paraId="6ACED329" w14:textId="77777777" w:rsidR="00223D4D" w:rsidRPr="00087BCC" w:rsidRDefault="00223D4D" w:rsidP="00223D4D">
            <w:pPr>
              <w:rPr>
                <w:lang w:eastAsia="zh-TW"/>
              </w:rPr>
            </w:pPr>
          </w:p>
        </w:tc>
      </w:tr>
      <w:tr w:rsidR="00223D4D" w:rsidRPr="00087BCC" w14:paraId="34A071EA" w14:textId="77777777">
        <w:trPr>
          <w:trHeight w:hRule="exact" w:val="144"/>
        </w:trPr>
        <w:tc>
          <w:tcPr>
            <w:tcW w:w="3214" w:type="dxa"/>
          </w:tcPr>
          <w:p w14:paraId="435A50A8" w14:textId="77777777" w:rsidR="00223D4D" w:rsidRPr="00087BCC" w:rsidRDefault="00223D4D" w:rsidP="00223D4D">
            <w:pPr>
              <w:rPr>
                <w:lang w:eastAsia="zh-TW"/>
              </w:rPr>
            </w:pPr>
          </w:p>
        </w:tc>
        <w:tc>
          <w:tcPr>
            <w:tcW w:w="579" w:type="dxa"/>
          </w:tcPr>
          <w:p w14:paraId="7AD50269" w14:textId="77777777" w:rsidR="00223D4D" w:rsidRPr="00087BCC" w:rsidRDefault="00223D4D" w:rsidP="00223D4D">
            <w:pPr>
              <w:rPr>
                <w:lang w:eastAsia="zh-TW"/>
              </w:rPr>
            </w:pPr>
          </w:p>
        </w:tc>
        <w:tc>
          <w:tcPr>
            <w:tcW w:w="3214" w:type="dxa"/>
          </w:tcPr>
          <w:p w14:paraId="58CA7DFD" w14:textId="77777777" w:rsidR="00223D4D" w:rsidRPr="00087BCC" w:rsidRDefault="00223D4D" w:rsidP="00223D4D">
            <w:pPr>
              <w:rPr>
                <w:lang w:eastAsia="zh-TW"/>
              </w:rPr>
            </w:pPr>
          </w:p>
        </w:tc>
        <w:tc>
          <w:tcPr>
            <w:tcW w:w="579" w:type="dxa"/>
          </w:tcPr>
          <w:p w14:paraId="6B5038E3" w14:textId="77777777" w:rsidR="00223D4D" w:rsidRPr="00087BCC" w:rsidRDefault="00223D4D" w:rsidP="00223D4D">
            <w:pPr>
              <w:rPr>
                <w:lang w:eastAsia="zh-TW"/>
              </w:rPr>
            </w:pPr>
          </w:p>
        </w:tc>
        <w:tc>
          <w:tcPr>
            <w:tcW w:w="3214" w:type="dxa"/>
          </w:tcPr>
          <w:p w14:paraId="7FA33E78" w14:textId="77777777" w:rsidR="00223D4D" w:rsidRPr="00087BCC" w:rsidRDefault="00223D4D" w:rsidP="00223D4D">
            <w:pPr>
              <w:rPr>
                <w:lang w:eastAsia="zh-TW"/>
              </w:rPr>
            </w:pPr>
          </w:p>
        </w:tc>
      </w:tr>
      <w:tr w:rsidR="00223D4D" w:rsidRPr="00087BCC" w14:paraId="602C9000" w14:textId="77777777">
        <w:tc>
          <w:tcPr>
            <w:tcW w:w="3214" w:type="dxa"/>
          </w:tcPr>
          <w:tbl>
            <w:tblPr>
              <w:tblStyle w:val="ab"/>
              <w:tblW w:w="5000" w:type="pct"/>
              <w:tblLayout w:type="fixed"/>
              <w:tblLook w:val="04A0" w:firstRow="1" w:lastRow="0" w:firstColumn="1" w:lastColumn="0" w:noHBand="0" w:noVBand="1"/>
              <w:tblCaption w:val="月份表格版面配置"/>
            </w:tblPr>
            <w:tblGrid>
              <w:gridCol w:w="3146"/>
            </w:tblGrid>
            <w:tr w:rsidR="00223D4D" w:rsidRPr="00087BCC" w14:paraId="28954119" w14:textId="77777777" w:rsidTr="00A70674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/w:trPr>
              <w:tc>
                <w:tcPr>
                  <w:tcW w:w="5000" w:type="pct"/>
                </w:tcPr>
                <w:p w14:paraId="0A3EDC47" w14:textId="3B8FE25B" w:rsidR="00223D4D" w:rsidRPr="00087BCC" w:rsidRDefault="00223D4D" w:rsidP="00223D4D">
                  <w:pPr>
                    <w:spacing w:before="48" w:after="48"/>
                    <w:rPr>
                      <w:lang w:eastAsia="zh-TW"/>
                    </w:rPr>
                  </w:pPr>
                  <w:r w:rsidRPr="00087BCC">
                    <w:rPr>
                      <w:rFonts w:hint="eastAsia"/>
                      <w:lang w:val="zh-TW" w:eastAsia="zh-TW" w:bidi="zh-TW"/>
                    </w:rPr>
                    <w:t>202</w:t>
                  </w:r>
                  <w:r w:rsidR="004F00C0">
                    <w:rPr>
                      <w:rFonts w:hint="eastAsia"/>
                      <w:lang w:val="zh-TW" w:eastAsia="zh-TW" w:bidi="zh-TW"/>
                    </w:rPr>
                    <w:t>6</w:t>
                  </w:r>
                  <w:r w:rsidRPr="00087BCC">
                    <w:rPr>
                      <w:rFonts w:hint="eastAsia"/>
                      <w:lang w:val="zh-TW" w:eastAsia="zh-TW" w:bidi="zh-TW"/>
                    </w:rPr>
                    <w:t xml:space="preserve"> 年 </w:t>
                  </w:r>
                  <w:r w:rsidR="004F00C0">
                    <w:rPr>
                      <w:rFonts w:hint="eastAsia"/>
                      <w:lang w:val="zh-TW" w:eastAsia="zh-TW" w:bidi="zh-TW"/>
                    </w:rPr>
                    <w:t>7</w:t>
                  </w:r>
                  <w:r w:rsidRPr="00087BCC">
                    <w:rPr>
                      <w:rFonts w:hint="eastAsia"/>
                      <w:lang w:val="zh-TW" w:eastAsia="zh-TW" w:bidi="zh-TW"/>
                    </w:rPr>
                    <w:t xml:space="preserve"> 月</w:t>
                  </w:r>
                </w:p>
              </w:tc>
            </w:tr>
            <w:tr w:rsidR="00223D4D" w:rsidRPr="00087BCC" w14:paraId="2FB95699" w14:textId="77777777" w:rsidTr="00A70674">
              <w:tc>
                <w:tcPr>
                  <w:tcW w:w="5000" w:type="pct"/>
                </w:tcPr>
                <w:tbl>
                  <w:tblPr>
                    <w:tblStyle w:val="ac"/>
                    <w:tblW w:w="0" w:type="auto"/>
                    <w:tblLayout w:type="fixed"/>
                    <w:tblLook w:val="04A0" w:firstRow="1" w:lastRow="0" w:firstColumn="1" w:lastColumn="0" w:noHBand="0" w:noVBand="1"/>
                    <w:tblCaption w:val="月份表格"/>
                  </w:tblPr>
                  <w:tblGrid>
                    <w:gridCol w:w="448"/>
                    <w:gridCol w:w="448"/>
                    <w:gridCol w:w="448"/>
                    <w:gridCol w:w="448"/>
                    <w:gridCol w:w="448"/>
                    <w:gridCol w:w="448"/>
                    <w:gridCol w:w="448"/>
                  </w:tblGrid>
                  <w:tr w:rsidR="00223D4D" w:rsidRPr="00087BCC" w14:paraId="6385A8E0" w14:textId="77777777" w:rsidTr="00A70674">
                    <w:trPr>
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</w:trPr>
                    <w:tc>
                      <w:tcPr>
                        <w:tcW w:w="448" w:type="dxa"/>
                      </w:tcPr>
                      <w:p w14:paraId="00EF237E" w14:textId="77777777" w:rsidR="00223D4D" w:rsidRPr="00087BCC" w:rsidRDefault="00223D4D" w:rsidP="00223D4D">
                        <w:pPr>
                          <w:rPr>
                            <w:lang w:eastAsia="zh-TW"/>
                          </w:rPr>
                        </w:pPr>
                        <w:r w:rsidRPr="00087BCC">
                          <w:rPr>
                            <w:rFonts w:hint="eastAsia"/>
                            <w:lang w:val="zh-TW" w:eastAsia="zh-TW" w:bidi="zh-TW"/>
                          </w:rPr>
                          <w:t>日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71315038" w14:textId="77777777" w:rsidR="00223D4D" w:rsidRPr="00087BCC" w:rsidRDefault="00223D4D" w:rsidP="00223D4D">
                        <w:pPr>
                          <w:rPr>
                            <w:lang w:eastAsia="zh-TW"/>
                          </w:rPr>
                        </w:pPr>
                        <w:proofErr w:type="gramStart"/>
                        <w:r w:rsidRPr="00087BCC">
                          <w:rPr>
                            <w:rFonts w:hint="eastAsia"/>
                            <w:lang w:val="zh-TW" w:eastAsia="zh-TW" w:bidi="zh-TW"/>
                          </w:rPr>
                          <w:t>一</w:t>
                        </w:r>
                        <w:proofErr w:type="gramEnd"/>
                      </w:p>
                    </w:tc>
                    <w:tc>
                      <w:tcPr>
                        <w:tcW w:w="448" w:type="dxa"/>
                      </w:tcPr>
                      <w:p w14:paraId="0BDF5E12" w14:textId="77777777" w:rsidR="00223D4D" w:rsidRPr="00087BCC" w:rsidRDefault="00223D4D" w:rsidP="00223D4D">
                        <w:pPr>
                          <w:rPr>
                            <w:lang w:eastAsia="zh-TW"/>
                          </w:rPr>
                        </w:pPr>
                        <w:r w:rsidRPr="00087BCC">
                          <w:rPr>
                            <w:rFonts w:hint="eastAsia"/>
                            <w:lang w:val="zh-TW" w:eastAsia="zh-TW" w:bidi="zh-TW"/>
                          </w:rPr>
                          <w:t>二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1328A2F2" w14:textId="77777777" w:rsidR="00223D4D" w:rsidRPr="00087BCC" w:rsidRDefault="00223D4D" w:rsidP="00223D4D">
                        <w:pPr>
                          <w:rPr>
                            <w:lang w:eastAsia="zh-TW"/>
                          </w:rPr>
                        </w:pPr>
                        <w:r w:rsidRPr="00087BCC">
                          <w:rPr>
                            <w:rFonts w:hint="eastAsia"/>
                            <w:lang w:val="zh-TW" w:eastAsia="zh-TW" w:bidi="zh-TW"/>
                          </w:rPr>
                          <w:t>三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18FFDF8E" w14:textId="77777777" w:rsidR="00223D4D" w:rsidRPr="00087BCC" w:rsidRDefault="00223D4D" w:rsidP="00223D4D">
                        <w:pPr>
                          <w:rPr>
                            <w:lang w:eastAsia="zh-TW"/>
                          </w:rPr>
                        </w:pPr>
                        <w:r w:rsidRPr="00087BCC">
                          <w:rPr>
                            <w:rFonts w:hint="eastAsia"/>
                            <w:lang w:val="zh-TW" w:eastAsia="zh-TW" w:bidi="zh-TW"/>
                          </w:rPr>
                          <w:t>四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2B30028F" w14:textId="77777777" w:rsidR="00223D4D" w:rsidRPr="00087BCC" w:rsidRDefault="00223D4D" w:rsidP="00223D4D">
                        <w:pPr>
                          <w:rPr>
                            <w:lang w:eastAsia="zh-TW"/>
                          </w:rPr>
                        </w:pPr>
                        <w:r w:rsidRPr="00087BCC">
                          <w:rPr>
                            <w:rFonts w:hint="eastAsia"/>
                            <w:lang w:val="zh-TW" w:eastAsia="zh-TW" w:bidi="zh-TW"/>
                          </w:rPr>
                          <w:t>五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6BDEF5B9" w14:textId="77777777" w:rsidR="00223D4D" w:rsidRPr="00087BCC" w:rsidRDefault="00223D4D" w:rsidP="00223D4D">
                        <w:pPr>
                          <w:rPr>
                            <w:lang w:eastAsia="zh-TW"/>
                          </w:rPr>
                        </w:pPr>
                        <w:r w:rsidRPr="00087BCC">
                          <w:rPr>
                            <w:rFonts w:hint="eastAsia"/>
                            <w:lang w:val="zh-TW" w:eastAsia="zh-TW" w:bidi="zh-TW"/>
                          </w:rPr>
                          <w:t>六</w:t>
                        </w:r>
                      </w:p>
                    </w:tc>
                  </w:tr>
                  <w:tr w:rsidR="006F1D3C" w:rsidRPr="00087BCC" w14:paraId="545AA295" w14:textId="77777777" w:rsidTr="00B94172">
                    <w:tc>
                      <w:tcPr>
                        <w:tcW w:w="448" w:type="dxa"/>
                      </w:tcPr>
                      <w:p w14:paraId="19AC7E28" w14:textId="77777777" w:rsidR="006F1D3C" w:rsidRPr="00087BCC" w:rsidRDefault="006F1D3C" w:rsidP="006F1D3C">
                        <w:pPr>
                          <w:rPr>
                            <w:lang w:eastAsia="zh-TW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097083C6" w14:textId="47BDB9BC" w:rsidR="006F1D3C" w:rsidRPr="00087BCC" w:rsidRDefault="006F1D3C" w:rsidP="006F1D3C">
                        <w:pPr>
                          <w:rPr>
                            <w:lang w:eastAsia="zh-TW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3C7C0218" w14:textId="50A0E6A9" w:rsidR="006F1D3C" w:rsidRPr="00087BCC" w:rsidRDefault="006F1D3C" w:rsidP="006F1D3C">
                        <w:pPr>
                          <w:rPr>
                            <w:lang w:eastAsia="zh-TW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7C693146" w14:textId="2296CB0F" w:rsidR="006F1D3C" w:rsidRPr="00087BCC" w:rsidRDefault="00CC1E36" w:rsidP="006F1D3C">
                        <w:pPr>
                          <w:rPr>
                            <w:lang w:eastAsia="zh-TW"/>
                          </w:rPr>
                        </w:pPr>
                        <w:r>
                          <w:rPr>
                            <w:rFonts w:hint="eastAsia"/>
                            <w:lang w:eastAsia="zh-TW"/>
                          </w:rPr>
                          <w:t>1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6A945379" w14:textId="0DF8CF86" w:rsidR="006F1D3C" w:rsidRPr="00087BCC" w:rsidRDefault="00CC1E36" w:rsidP="006F1D3C">
                        <w:pPr>
                          <w:rPr>
                            <w:lang w:eastAsia="zh-TW"/>
                          </w:rPr>
                        </w:pPr>
                        <w:r>
                          <w:rPr>
                            <w:rFonts w:hint="eastAsia"/>
                            <w:lang w:eastAsia="zh-TW"/>
                          </w:rPr>
                          <w:t>2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57532B56" w14:textId="1D3E0FB0" w:rsidR="006F1D3C" w:rsidRPr="00087BCC" w:rsidRDefault="00CC1E36" w:rsidP="006F1D3C">
                        <w:pPr>
                          <w:rPr>
                            <w:lang w:eastAsia="zh-TW"/>
                          </w:rPr>
                        </w:pPr>
                        <w:r>
                          <w:rPr>
                            <w:rFonts w:hint="eastAsia"/>
                            <w:lang w:eastAsia="zh-TW"/>
                          </w:rPr>
                          <w:t>3</w:t>
                        </w:r>
                      </w:p>
                    </w:tc>
                    <w:tc>
                      <w:tcPr>
                        <w:tcW w:w="448" w:type="dxa"/>
                        <w:shd w:val="clear" w:color="auto" w:fill="FFFAE6" w:themeFill="accent2" w:themeFillTint="33"/>
                      </w:tcPr>
                      <w:p w14:paraId="2CB26F0A" w14:textId="70EC9BC4" w:rsidR="006F1D3C" w:rsidRPr="00B94172" w:rsidRDefault="00CC1E36" w:rsidP="006F1D3C">
                        <w:pPr>
                          <w:rPr>
                            <w:color w:val="FF0000"/>
                            <w:lang w:eastAsia="zh-TW"/>
                          </w:rPr>
                        </w:pPr>
                        <w:r w:rsidRPr="00B94172">
                          <w:rPr>
                            <w:rFonts w:hint="eastAsia"/>
                            <w:color w:val="FF0000"/>
                            <w:lang w:eastAsia="zh-TW"/>
                          </w:rPr>
                          <w:t>4</w:t>
                        </w:r>
                      </w:p>
                    </w:tc>
                  </w:tr>
                  <w:tr w:rsidR="006F1D3C" w:rsidRPr="00087BCC" w14:paraId="0D0E276A" w14:textId="77777777" w:rsidTr="00B94172">
                    <w:tc>
                      <w:tcPr>
                        <w:tcW w:w="448" w:type="dxa"/>
                        <w:shd w:val="clear" w:color="auto" w:fill="FFCCCC"/>
                      </w:tcPr>
                      <w:p w14:paraId="341C00B3" w14:textId="40209D52" w:rsidR="006F1D3C" w:rsidRPr="00B94172" w:rsidRDefault="00CC1E36" w:rsidP="006F1D3C">
                        <w:pPr>
                          <w:rPr>
                            <w:color w:val="FF0000"/>
                            <w:lang w:eastAsia="zh-TW"/>
                          </w:rPr>
                        </w:pPr>
                        <w:r w:rsidRPr="00B94172">
                          <w:rPr>
                            <w:rFonts w:hint="eastAsia"/>
                            <w:color w:val="FF0000"/>
                            <w:lang w:eastAsia="zh-TW"/>
                          </w:rPr>
                          <w:t>5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3153B350" w14:textId="3E403B04" w:rsidR="006F1D3C" w:rsidRPr="00087BCC" w:rsidRDefault="00CC1E36" w:rsidP="006F1D3C">
                        <w:pPr>
                          <w:rPr>
                            <w:lang w:eastAsia="zh-TW"/>
                          </w:rPr>
                        </w:pPr>
                        <w:r>
                          <w:rPr>
                            <w:rFonts w:hint="eastAsia"/>
                            <w:lang w:eastAsia="zh-TW"/>
                          </w:rPr>
                          <w:t>6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7312C732" w14:textId="4124D554" w:rsidR="006F1D3C" w:rsidRPr="00087BCC" w:rsidRDefault="00CC1E36" w:rsidP="006F1D3C">
                        <w:pPr>
                          <w:rPr>
                            <w:lang w:eastAsia="zh-TW"/>
                          </w:rPr>
                        </w:pPr>
                        <w:r>
                          <w:rPr>
                            <w:rFonts w:hint="eastAsia"/>
                            <w:lang w:eastAsia="zh-TW"/>
                          </w:rPr>
                          <w:t>7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3270BFC7" w14:textId="3D18DF4B" w:rsidR="006F1D3C" w:rsidRPr="00087BCC" w:rsidRDefault="00CC1E36" w:rsidP="006F1D3C">
                        <w:pPr>
                          <w:rPr>
                            <w:lang w:eastAsia="zh-TW"/>
                          </w:rPr>
                        </w:pPr>
                        <w:r>
                          <w:rPr>
                            <w:rFonts w:hint="eastAsia"/>
                            <w:lang w:eastAsia="zh-TW"/>
                          </w:rPr>
                          <w:t>8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2A79FD73" w14:textId="7E3B09AC" w:rsidR="006F1D3C" w:rsidRPr="00087BCC" w:rsidRDefault="00CC1E36" w:rsidP="006F1D3C">
                        <w:pPr>
                          <w:rPr>
                            <w:lang w:eastAsia="zh-TW"/>
                          </w:rPr>
                        </w:pPr>
                        <w:r>
                          <w:rPr>
                            <w:rFonts w:hint="eastAsia"/>
                            <w:lang w:eastAsia="zh-TW"/>
                          </w:rPr>
                          <w:t>9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24FCFB8C" w14:textId="22ABB02B" w:rsidR="006F1D3C" w:rsidRPr="00087BCC" w:rsidRDefault="00CC1E36" w:rsidP="006F1D3C">
                        <w:pPr>
                          <w:rPr>
                            <w:lang w:eastAsia="zh-TW"/>
                          </w:rPr>
                        </w:pPr>
                        <w:r>
                          <w:rPr>
                            <w:rFonts w:hint="eastAsia"/>
                            <w:lang w:eastAsia="zh-TW"/>
                          </w:rPr>
                          <w:t>10</w:t>
                        </w:r>
                      </w:p>
                    </w:tc>
                    <w:tc>
                      <w:tcPr>
                        <w:tcW w:w="448" w:type="dxa"/>
                        <w:shd w:val="clear" w:color="auto" w:fill="FFFAE6" w:themeFill="accent2" w:themeFillTint="33"/>
                      </w:tcPr>
                      <w:p w14:paraId="184AEA60" w14:textId="1681A0BE" w:rsidR="006F1D3C" w:rsidRPr="00B94172" w:rsidRDefault="00CC1E36" w:rsidP="006F1D3C">
                        <w:pPr>
                          <w:rPr>
                            <w:color w:val="FF0000"/>
                            <w:lang w:eastAsia="zh-TW"/>
                          </w:rPr>
                        </w:pPr>
                        <w:r w:rsidRPr="00B94172">
                          <w:rPr>
                            <w:rFonts w:hint="eastAsia"/>
                            <w:color w:val="FF0000"/>
                            <w:lang w:eastAsia="zh-TW"/>
                          </w:rPr>
                          <w:t>11</w:t>
                        </w:r>
                      </w:p>
                    </w:tc>
                  </w:tr>
                  <w:tr w:rsidR="006F1D3C" w:rsidRPr="00087BCC" w14:paraId="10B71F36" w14:textId="77777777" w:rsidTr="00B94172">
                    <w:tc>
                      <w:tcPr>
                        <w:tcW w:w="448" w:type="dxa"/>
                        <w:shd w:val="clear" w:color="auto" w:fill="FFCCCC"/>
                      </w:tcPr>
                      <w:p w14:paraId="730ACC5F" w14:textId="5618E9F0" w:rsidR="006F1D3C" w:rsidRPr="00B94172" w:rsidRDefault="00CC1E36" w:rsidP="006F1D3C">
                        <w:pPr>
                          <w:rPr>
                            <w:color w:val="FF0000"/>
                            <w:lang w:eastAsia="zh-TW"/>
                          </w:rPr>
                        </w:pPr>
                        <w:r w:rsidRPr="00B94172">
                          <w:rPr>
                            <w:rFonts w:hint="eastAsia"/>
                            <w:color w:val="FF0000"/>
                            <w:lang w:eastAsia="zh-TW"/>
                          </w:rPr>
                          <w:t>12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004F4191" w14:textId="0E7AE6B2" w:rsidR="006F1D3C" w:rsidRPr="00087BCC" w:rsidRDefault="00CC1E36" w:rsidP="006F1D3C">
                        <w:pPr>
                          <w:rPr>
                            <w:lang w:eastAsia="zh-TW"/>
                          </w:rPr>
                        </w:pPr>
                        <w:r>
                          <w:rPr>
                            <w:rFonts w:hint="eastAsia"/>
                            <w:lang w:eastAsia="zh-TW"/>
                          </w:rPr>
                          <w:t>13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7B92FE43" w14:textId="0323A151" w:rsidR="006F1D3C" w:rsidRPr="00087BCC" w:rsidRDefault="00CC1E36" w:rsidP="006F1D3C">
                        <w:pPr>
                          <w:rPr>
                            <w:lang w:eastAsia="zh-TW"/>
                          </w:rPr>
                        </w:pPr>
                        <w:r>
                          <w:rPr>
                            <w:rFonts w:hint="eastAsia"/>
                            <w:lang w:eastAsia="zh-TW"/>
                          </w:rPr>
                          <w:t>14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51313F16" w14:textId="07343212" w:rsidR="006F1D3C" w:rsidRPr="00087BCC" w:rsidRDefault="00CC1E36" w:rsidP="006F1D3C">
                        <w:pPr>
                          <w:rPr>
                            <w:lang w:eastAsia="zh-TW"/>
                          </w:rPr>
                        </w:pPr>
                        <w:r>
                          <w:rPr>
                            <w:rFonts w:hint="eastAsia"/>
                            <w:lang w:eastAsia="zh-TW"/>
                          </w:rPr>
                          <w:t>15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694E02AF" w14:textId="36B16A86" w:rsidR="006F1D3C" w:rsidRPr="00087BCC" w:rsidRDefault="00CC1E36" w:rsidP="006F1D3C">
                        <w:pPr>
                          <w:rPr>
                            <w:lang w:eastAsia="zh-TW"/>
                          </w:rPr>
                        </w:pPr>
                        <w:r>
                          <w:rPr>
                            <w:rFonts w:hint="eastAsia"/>
                            <w:lang w:eastAsia="zh-TW"/>
                          </w:rPr>
                          <w:t>16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70C9EFA7" w14:textId="59924BAA" w:rsidR="006F1D3C" w:rsidRPr="00087BCC" w:rsidRDefault="00CC1E36" w:rsidP="006F1D3C">
                        <w:pPr>
                          <w:rPr>
                            <w:lang w:eastAsia="zh-TW"/>
                          </w:rPr>
                        </w:pPr>
                        <w:r>
                          <w:rPr>
                            <w:rFonts w:hint="eastAsia"/>
                            <w:lang w:eastAsia="zh-TW"/>
                          </w:rPr>
                          <w:t>17</w:t>
                        </w:r>
                      </w:p>
                    </w:tc>
                    <w:tc>
                      <w:tcPr>
                        <w:tcW w:w="448" w:type="dxa"/>
                        <w:shd w:val="clear" w:color="auto" w:fill="FFFAE6" w:themeFill="accent2" w:themeFillTint="33"/>
                      </w:tcPr>
                      <w:p w14:paraId="0DFBD215" w14:textId="727B4ACE" w:rsidR="006F1D3C" w:rsidRPr="00B94172" w:rsidRDefault="00CC1E36" w:rsidP="006F1D3C">
                        <w:pPr>
                          <w:rPr>
                            <w:color w:val="FF0000"/>
                            <w:lang w:eastAsia="zh-TW"/>
                          </w:rPr>
                        </w:pPr>
                        <w:r w:rsidRPr="00B94172">
                          <w:rPr>
                            <w:rFonts w:hint="eastAsia"/>
                            <w:color w:val="FF0000"/>
                            <w:lang w:eastAsia="zh-TW"/>
                          </w:rPr>
                          <w:t>18</w:t>
                        </w:r>
                      </w:p>
                    </w:tc>
                  </w:tr>
                  <w:tr w:rsidR="006F1D3C" w:rsidRPr="00087BCC" w14:paraId="7D5AF2EA" w14:textId="77777777" w:rsidTr="00B94172">
                    <w:tc>
                      <w:tcPr>
                        <w:tcW w:w="448" w:type="dxa"/>
                        <w:shd w:val="clear" w:color="auto" w:fill="FFCCCC"/>
                      </w:tcPr>
                      <w:p w14:paraId="5C351B34" w14:textId="175FDE3C" w:rsidR="006F1D3C" w:rsidRPr="00B94172" w:rsidRDefault="00CC1E36" w:rsidP="006F1D3C">
                        <w:pPr>
                          <w:rPr>
                            <w:color w:val="FF0000"/>
                            <w:lang w:eastAsia="zh-TW"/>
                          </w:rPr>
                        </w:pPr>
                        <w:r w:rsidRPr="00B94172">
                          <w:rPr>
                            <w:rFonts w:hint="eastAsia"/>
                            <w:color w:val="FF0000"/>
                            <w:lang w:eastAsia="zh-TW"/>
                          </w:rPr>
                          <w:t>19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7C6189C1" w14:textId="6CF12F88" w:rsidR="006F1D3C" w:rsidRPr="00087BCC" w:rsidRDefault="00CC1E36" w:rsidP="006F1D3C">
                        <w:pPr>
                          <w:rPr>
                            <w:lang w:eastAsia="zh-TW"/>
                          </w:rPr>
                        </w:pPr>
                        <w:r>
                          <w:rPr>
                            <w:rFonts w:hint="eastAsia"/>
                            <w:lang w:eastAsia="zh-TW"/>
                          </w:rPr>
                          <w:t>20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44EEB895" w14:textId="11DB7787" w:rsidR="006F1D3C" w:rsidRPr="00087BCC" w:rsidRDefault="00CC1E36" w:rsidP="006F1D3C">
                        <w:pPr>
                          <w:rPr>
                            <w:lang w:eastAsia="zh-TW"/>
                          </w:rPr>
                        </w:pPr>
                        <w:r>
                          <w:rPr>
                            <w:rFonts w:hint="eastAsia"/>
                            <w:lang w:eastAsia="zh-TW"/>
                          </w:rPr>
                          <w:t>21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152C158E" w14:textId="32737880" w:rsidR="006F1D3C" w:rsidRPr="00087BCC" w:rsidRDefault="00CC1E36" w:rsidP="006F1D3C">
                        <w:pPr>
                          <w:rPr>
                            <w:lang w:eastAsia="zh-TW"/>
                          </w:rPr>
                        </w:pPr>
                        <w:r>
                          <w:rPr>
                            <w:rFonts w:hint="eastAsia"/>
                            <w:lang w:eastAsia="zh-TW"/>
                          </w:rPr>
                          <w:t>22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5743B1DD" w14:textId="1B61B8F4" w:rsidR="006F1D3C" w:rsidRPr="00087BCC" w:rsidRDefault="00CC1E36" w:rsidP="006F1D3C">
                        <w:pPr>
                          <w:rPr>
                            <w:lang w:eastAsia="zh-TW"/>
                          </w:rPr>
                        </w:pPr>
                        <w:r>
                          <w:rPr>
                            <w:rFonts w:hint="eastAsia"/>
                            <w:lang w:eastAsia="zh-TW"/>
                          </w:rPr>
                          <w:t>23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5B0B5DD9" w14:textId="38F0F8F3" w:rsidR="006F1D3C" w:rsidRPr="00087BCC" w:rsidRDefault="00CC1E36" w:rsidP="006F1D3C">
                        <w:pPr>
                          <w:rPr>
                            <w:lang w:eastAsia="zh-TW"/>
                          </w:rPr>
                        </w:pPr>
                        <w:r>
                          <w:rPr>
                            <w:rFonts w:hint="eastAsia"/>
                            <w:lang w:eastAsia="zh-TW"/>
                          </w:rPr>
                          <w:t>24</w:t>
                        </w:r>
                      </w:p>
                    </w:tc>
                    <w:tc>
                      <w:tcPr>
                        <w:tcW w:w="448" w:type="dxa"/>
                        <w:shd w:val="clear" w:color="auto" w:fill="FFFAE6" w:themeFill="accent2" w:themeFillTint="33"/>
                      </w:tcPr>
                      <w:p w14:paraId="5E1C439E" w14:textId="703CFDDC" w:rsidR="006F1D3C" w:rsidRPr="00B94172" w:rsidRDefault="00CC1E36" w:rsidP="006F1D3C">
                        <w:pPr>
                          <w:rPr>
                            <w:color w:val="FF0000"/>
                            <w:lang w:eastAsia="zh-TW"/>
                          </w:rPr>
                        </w:pPr>
                        <w:r w:rsidRPr="00B94172">
                          <w:rPr>
                            <w:rFonts w:hint="eastAsia"/>
                            <w:color w:val="FF0000"/>
                            <w:lang w:eastAsia="zh-TW"/>
                          </w:rPr>
                          <w:t>25</w:t>
                        </w:r>
                      </w:p>
                    </w:tc>
                  </w:tr>
                  <w:tr w:rsidR="006F1D3C" w:rsidRPr="00087BCC" w14:paraId="503A414C" w14:textId="77777777" w:rsidTr="00B94172">
                    <w:tc>
                      <w:tcPr>
                        <w:tcW w:w="448" w:type="dxa"/>
                        <w:shd w:val="clear" w:color="auto" w:fill="FFCCCC"/>
                      </w:tcPr>
                      <w:p w14:paraId="2525F824" w14:textId="379C563C" w:rsidR="006F1D3C" w:rsidRPr="00B94172" w:rsidRDefault="00CC1E36" w:rsidP="006F1D3C">
                        <w:pPr>
                          <w:rPr>
                            <w:color w:val="FF0000"/>
                            <w:lang w:eastAsia="zh-TW"/>
                          </w:rPr>
                        </w:pPr>
                        <w:r w:rsidRPr="00B94172">
                          <w:rPr>
                            <w:rFonts w:hint="eastAsia"/>
                            <w:color w:val="FF0000"/>
                            <w:lang w:eastAsia="zh-TW"/>
                          </w:rPr>
                          <w:t>26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3CAD3DBE" w14:textId="6DB4F179" w:rsidR="006F1D3C" w:rsidRPr="00087BCC" w:rsidRDefault="00CC1E36" w:rsidP="006F1D3C">
                        <w:pPr>
                          <w:rPr>
                            <w:lang w:eastAsia="zh-TW"/>
                          </w:rPr>
                        </w:pPr>
                        <w:r>
                          <w:rPr>
                            <w:rFonts w:hint="eastAsia"/>
                            <w:lang w:eastAsia="zh-TW"/>
                          </w:rPr>
                          <w:t>27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5D26727F" w14:textId="1A1C6449" w:rsidR="006F1D3C" w:rsidRPr="00087BCC" w:rsidRDefault="00CC1E36" w:rsidP="006F1D3C">
                        <w:pPr>
                          <w:rPr>
                            <w:lang w:eastAsia="zh-TW"/>
                          </w:rPr>
                        </w:pPr>
                        <w:r>
                          <w:rPr>
                            <w:rFonts w:hint="eastAsia"/>
                            <w:lang w:eastAsia="zh-TW"/>
                          </w:rPr>
                          <w:t>28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27034F20" w14:textId="08D18F87" w:rsidR="006F1D3C" w:rsidRPr="00087BCC" w:rsidRDefault="00CC1E36" w:rsidP="006F1D3C">
                        <w:pPr>
                          <w:rPr>
                            <w:lang w:eastAsia="zh-TW"/>
                          </w:rPr>
                        </w:pPr>
                        <w:r>
                          <w:rPr>
                            <w:rFonts w:hint="eastAsia"/>
                            <w:lang w:eastAsia="zh-TW"/>
                          </w:rPr>
                          <w:t>29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44FF420F" w14:textId="2AF53A9B" w:rsidR="006F1D3C" w:rsidRPr="00087BCC" w:rsidRDefault="00CC1E36" w:rsidP="006F1D3C">
                        <w:pPr>
                          <w:rPr>
                            <w:lang w:eastAsia="zh-TW"/>
                          </w:rPr>
                        </w:pPr>
                        <w:r>
                          <w:rPr>
                            <w:rFonts w:hint="eastAsia"/>
                            <w:lang w:eastAsia="zh-TW"/>
                          </w:rPr>
                          <w:t>30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0F962593" w14:textId="5C23CCC3" w:rsidR="006F1D3C" w:rsidRPr="00087BCC" w:rsidRDefault="00CC1E36" w:rsidP="006F1D3C">
                        <w:pPr>
                          <w:rPr>
                            <w:lang w:eastAsia="zh-TW"/>
                          </w:rPr>
                        </w:pPr>
                        <w:r>
                          <w:rPr>
                            <w:rFonts w:hint="eastAsia"/>
                            <w:lang w:eastAsia="zh-TW"/>
                          </w:rPr>
                          <w:t>31</w:t>
                        </w:r>
                      </w:p>
                    </w:tc>
                    <w:tc>
                      <w:tcPr>
                        <w:tcW w:w="448" w:type="dxa"/>
                        <w:shd w:val="clear" w:color="auto" w:fill="FFFFFF" w:themeFill="background1"/>
                      </w:tcPr>
                      <w:p w14:paraId="0E2C3001" w14:textId="77777777" w:rsidR="006F1D3C" w:rsidRPr="00B94172" w:rsidRDefault="006F1D3C" w:rsidP="006F1D3C">
                        <w:pPr>
                          <w:rPr>
                            <w:color w:val="FF0000"/>
                            <w:lang w:eastAsia="zh-TW"/>
                          </w:rPr>
                        </w:pPr>
                      </w:p>
                    </w:tc>
                  </w:tr>
                  <w:tr w:rsidR="006F1D3C" w:rsidRPr="00087BCC" w14:paraId="6C64278E" w14:textId="77777777" w:rsidTr="00A70674">
                    <w:tc>
                      <w:tcPr>
                        <w:tcW w:w="448" w:type="dxa"/>
                      </w:tcPr>
                      <w:p w14:paraId="65E7DD85" w14:textId="77777777" w:rsidR="006F1D3C" w:rsidRPr="00087BCC" w:rsidRDefault="006F1D3C" w:rsidP="006F1D3C">
                        <w:pPr>
                          <w:rPr>
                            <w:lang w:eastAsia="zh-TW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0B2A1A26" w14:textId="77777777" w:rsidR="006F1D3C" w:rsidRPr="00087BCC" w:rsidRDefault="006F1D3C" w:rsidP="006F1D3C">
                        <w:pPr>
                          <w:rPr>
                            <w:lang w:eastAsia="zh-TW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6939EDAF" w14:textId="77777777" w:rsidR="006F1D3C" w:rsidRPr="00087BCC" w:rsidRDefault="006F1D3C" w:rsidP="006F1D3C">
                        <w:pPr>
                          <w:rPr>
                            <w:lang w:eastAsia="zh-TW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6E603028" w14:textId="77777777" w:rsidR="006F1D3C" w:rsidRPr="00087BCC" w:rsidRDefault="006F1D3C" w:rsidP="006F1D3C">
                        <w:pPr>
                          <w:rPr>
                            <w:lang w:eastAsia="zh-TW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7B2469B6" w14:textId="77777777" w:rsidR="006F1D3C" w:rsidRPr="00087BCC" w:rsidRDefault="006F1D3C" w:rsidP="006F1D3C">
                        <w:pPr>
                          <w:rPr>
                            <w:lang w:eastAsia="zh-TW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3EF85CA2" w14:textId="77777777" w:rsidR="006F1D3C" w:rsidRPr="00087BCC" w:rsidRDefault="006F1D3C" w:rsidP="006F1D3C">
                        <w:pPr>
                          <w:rPr>
                            <w:lang w:eastAsia="zh-TW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590693E2" w14:textId="77777777" w:rsidR="006F1D3C" w:rsidRPr="00087BCC" w:rsidRDefault="006F1D3C" w:rsidP="006F1D3C">
                        <w:pPr>
                          <w:rPr>
                            <w:lang w:eastAsia="zh-TW"/>
                          </w:rPr>
                        </w:pPr>
                      </w:p>
                    </w:tc>
                  </w:tr>
                </w:tbl>
                <w:p w14:paraId="594E6659" w14:textId="77777777" w:rsidR="00223D4D" w:rsidRPr="00087BCC" w:rsidRDefault="00223D4D" w:rsidP="00223D4D">
                  <w:pPr>
                    <w:rPr>
                      <w:lang w:eastAsia="zh-TW"/>
                    </w:rPr>
                  </w:pPr>
                </w:p>
              </w:tc>
            </w:tr>
          </w:tbl>
          <w:p w14:paraId="743C057E" w14:textId="77777777" w:rsidR="00223D4D" w:rsidRPr="00087BCC" w:rsidRDefault="00223D4D" w:rsidP="00223D4D">
            <w:pPr>
              <w:rPr>
                <w:lang w:eastAsia="zh-TW"/>
              </w:rPr>
            </w:pPr>
          </w:p>
        </w:tc>
        <w:tc>
          <w:tcPr>
            <w:tcW w:w="579" w:type="dxa"/>
          </w:tcPr>
          <w:p w14:paraId="3DABB1C7" w14:textId="77777777" w:rsidR="00223D4D" w:rsidRPr="00087BCC" w:rsidRDefault="00223D4D" w:rsidP="00223D4D">
            <w:pPr>
              <w:rPr>
                <w:lang w:eastAsia="zh-TW"/>
              </w:rPr>
            </w:pPr>
          </w:p>
        </w:tc>
        <w:tc>
          <w:tcPr>
            <w:tcW w:w="3214" w:type="dxa"/>
          </w:tcPr>
          <w:tbl>
            <w:tblPr>
              <w:tblStyle w:val="ab"/>
              <w:tblW w:w="5000" w:type="pct"/>
              <w:tblLayout w:type="fixed"/>
              <w:tblLook w:val="04A0" w:firstRow="1" w:lastRow="0" w:firstColumn="1" w:lastColumn="0" w:noHBand="0" w:noVBand="1"/>
              <w:tblCaption w:val="月份表格版面配置"/>
            </w:tblPr>
            <w:tblGrid>
              <w:gridCol w:w="3146"/>
            </w:tblGrid>
            <w:tr w:rsidR="00223D4D" w:rsidRPr="00087BCC" w14:paraId="0AE8E6C9" w14:textId="77777777" w:rsidTr="00A70674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/w:trPr>
              <w:tc>
                <w:tcPr>
                  <w:tcW w:w="5000" w:type="pct"/>
                </w:tcPr>
                <w:p w14:paraId="7ECFF4A2" w14:textId="4DBBB880" w:rsidR="00223D4D" w:rsidRPr="00087BCC" w:rsidRDefault="00223D4D" w:rsidP="00223D4D">
                  <w:pPr>
                    <w:spacing w:before="48" w:after="48"/>
                    <w:rPr>
                      <w:lang w:eastAsia="zh-TW"/>
                    </w:rPr>
                  </w:pPr>
                  <w:r w:rsidRPr="00087BCC">
                    <w:rPr>
                      <w:rFonts w:hint="eastAsia"/>
                      <w:lang w:val="zh-TW" w:eastAsia="zh-TW" w:bidi="zh-TW"/>
                    </w:rPr>
                    <w:t>202</w:t>
                  </w:r>
                  <w:r w:rsidR="004F00C0">
                    <w:rPr>
                      <w:rFonts w:hint="eastAsia"/>
                      <w:lang w:val="zh-TW" w:eastAsia="zh-TW" w:bidi="zh-TW"/>
                    </w:rPr>
                    <w:t>6</w:t>
                  </w:r>
                  <w:r w:rsidRPr="00087BCC">
                    <w:rPr>
                      <w:rFonts w:hint="eastAsia"/>
                      <w:lang w:val="zh-TW" w:eastAsia="zh-TW" w:bidi="zh-TW"/>
                    </w:rPr>
                    <w:t xml:space="preserve"> 年 </w:t>
                  </w:r>
                  <w:r w:rsidR="004F00C0">
                    <w:rPr>
                      <w:rFonts w:hint="eastAsia"/>
                      <w:lang w:val="zh-TW" w:eastAsia="zh-TW" w:bidi="zh-TW"/>
                    </w:rPr>
                    <w:t>8</w:t>
                  </w:r>
                  <w:r w:rsidRPr="00087BCC">
                    <w:rPr>
                      <w:rFonts w:hint="eastAsia"/>
                      <w:lang w:val="zh-TW" w:eastAsia="zh-TW" w:bidi="zh-TW"/>
                    </w:rPr>
                    <w:t>月</w:t>
                  </w:r>
                </w:p>
              </w:tc>
            </w:tr>
            <w:tr w:rsidR="00223D4D" w:rsidRPr="00087BCC" w14:paraId="2E197B92" w14:textId="77777777" w:rsidTr="00A70674">
              <w:tc>
                <w:tcPr>
                  <w:tcW w:w="5000" w:type="pct"/>
                </w:tcPr>
                <w:tbl>
                  <w:tblPr>
                    <w:tblStyle w:val="ac"/>
                    <w:tblW w:w="0" w:type="auto"/>
                    <w:tblLayout w:type="fixed"/>
                    <w:tblLook w:val="04A0" w:firstRow="1" w:lastRow="0" w:firstColumn="1" w:lastColumn="0" w:noHBand="0" w:noVBand="1"/>
                    <w:tblCaption w:val="月份表格"/>
                  </w:tblPr>
                  <w:tblGrid>
                    <w:gridCol w:w="448"/>
                    <w:gridCol w:w="448"/>
                    <w:gridCol w:w="448"/>
                    <w:gridCol w:w="448"/>
                    <w:gridCol w:w="448"/>
                    <w:gridCol w:w="448"/>
                    <w:gridCol w:w="448"/>
                  </w:tblGrid>
                  <w:tr w:rsidR="00223D4D" w:rsidRPr="00087BCC" w14:paraId="6AC96EF7" w14:textId="77777777" w:rsidTr="00A70674">
                    <w:trPr>
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</w:trPr>
                    <w:tc>
                      <w:tcPr>
                        <w:tcW w:w="448" w:type="dxa"/>
                      </w:tcPr>
                      <w:p w14:paraId="23EA7148" w14:textId="77777777" w:rsidR="00223D4D" w:rsidRPr="00087BCC" w:rsidRDefault="00223D4D" w:rsidP="00223D4D">
                        <w:pPr>
                          <w:rPr>
                            <w:lang w:eastAsia="zh-TW"/>
                          </w:rPr>
                        </w:pPr>
                        <w:r w:rsidRPr="00087BCC">
                          <w:rPr>
                            <w:rFonts w:hint="eastAsia"/>
                            <w:lang w:val="zh-TW" w:eastAsia="zh-TW" w:bidi="zh-TW"/>
                          </w:rPr>
                          <w:t>日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74089CD6" w14:textId="77777777" w:rsidR="00223D4D" w:rsidRPr="00087BCC" w:rsidRDefault="00223D4D" w:rsidP="00223D4D">
                        <w:pPr>
                          <w:rPr>
                            <w:lang w:eastAsia="zh-TW"/>
                          </w:rPr>
                        </w:pPr>
                        <w:proofErr w:type="gramStart"/>
                        <w:r w:rsidRPr="00087BCC">
                          <w:rPr>
                            <w:rFonts w:hint="eastAsia"/>
                            <w:lang w:val="zh-TW" w:eastAsia="zh-TW" w:bidi="zh-TW"/>
                          </w:rPr>
                          <w:t>一</w:t>
                        </w:r>
                        <w:proofErr w:type="gramEnd"/>
                      </w:p>
                    </w:tc>
                    <w:tc>
                      <w:tcPr>
                        <w:tcW w:w="448" w:type="dxa"/>
                      </w:tcPr>
                      <w:p w14:paraId="0975BB1A" w14:textId="77777777" w:rsidR="00223D4D" w:rsidRPr="00087BCC" w:rsidRDefault="00223D4D" w:rsidP="00223D4D">
                        <w:pPr>
                          <w:rPr>
                            <w:lang w:eastAsia="zh-TW"/>
                          </w:rPr>
                        </w:pPr>
                        <w:r w:rsidRPr="00087BCC">
                          <w:rPr>
                            <w:rFonts w:hint="eastAsia"/>
                            <w:lang w:val="zh-TW" w:eastAsia="zh-TW" w:bidi="zh-TW"/>
                          </w:rPr>
                          <w:t>二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04978394" w14:textId="77777777" w:rsidR="00223D4D" w:rsidRPr="00087BCC" w:rsidRDefault="00223D4D" w:rsidP="00223D4D">
                        <w:pPr>
                          <w:rPr>
                            <w:lang w:eastAsia="zh-TW"/>
                          </w:rPr>
                        </w:pPr>
                        <w:r w:rsidRPr="00087BCC">
                          <w:rPr>
                            <w:rFonts w:hint="eastAsia"/>
                            <w:lang w:val="zh-TW" w:eastAsia="zh-TW" w:bidi="zh-TW"/>
                          </w:rPr>
                          <w:t>三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439F81E8" w14:textId="77777777" w:rsidR="00223D4D" w:rsidRPr="00087BCC" w:rsidRDefault="00223D4D" w:rsidP="00223D4D">
                        <w:pPr>
                          <w:rPr>
                            <w:lang w:eastAsia="zh-TW"/>
                          </w:rPr>
                        </w:pPr>
                        <w:r w:rsidRPr="00087BCC">
                          <w:rPr>
                            <w:rFonts w:hint="eastAsia"/>
                            <w:lang w:val="zh-TW" w:eastAsia="zh-TW" w:bidi="zh-TW"/>
                          </w:rPr>
                          <w:t>四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59478383" w14:textId="77777777" w:rsidR="00223D4D" w:rsidRPr="00087BCC" w:rsidRDefault="00223D4D" w:rsidP="00223D4D">
                        <w:pPr>
                          <w:rPr>
                            <w:lang w:eastAsia="zh-TW"/>
                          </w:rPr>
                        </w:pPr>
                        <w:r w:rsidRPr="00087BCC">
                          <w:rPr>
                            <w:rFonts w:hint="eastAsia"/>
                            <w:lang w:val="zh-TW" w:eastAsia="zh-TW" w:bidi="zh-TW"/>
                          </w:rPr>
                          <w:t>五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278D1773" w14:textId="77777777" w:rsidR="00223D4D" w:rsidRPr="00087BCC" w:rsidRDefault="00223D4D" w:rsidP="00223D4D">
                        <w:pPr>
                          <w:rPr>
                            <w:lang w:eastAsia="zh-TW"/>
                          </w:rPr>
                        </w:pPr>
                        <w:r w:rsidRPr="00087BCC">
                          <w:rPr>
                            <w:rFonts w:hint="eastAsia"/>
                            <w:lang w:val="zh-TW" w:eastAsia="zh-TW" w:bidi="zh-TW"/>
                          </w:rPr>
                          <w:t>六</w:t>
                        </w:r>
                      </w:p>
                    </w:tc>
                  </w:tr>
                  <w:tr w:rsidR="006F1D3C" w:rsidRPr="00087BCC" w14:paraId="3EB2283D" w14:textId="77777777" w:rsidTr="00B94172">
                    <w:tc>
                      <w:tcPr>
                        <w:tcW w:w="448" w:type="dxa"/>
                      </w:tcPr>
                      <w:p w14:paraId="4CB2F1EA" w14:textId="77777777" w:rsidR="006F1D3C" w:rsidRPr="00087BCC" w:rsidRDefault="006F1D3C" w:rsidP="006F1D3C">
                        <w:pPr>
                          <w:rPr>
                            <w:lang w:eastAsia="zh-TW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07F78556" w14:textId="3F25B219" w:rsidR="006F1D3C" w:rsidRPr="00087BCC" w:rsidRDefault="006F1D3C" w:rsidP="006F1D3C">
                        <w:pPr>
                          <w:rPr>
                            <w:lang w:eastAsia="zh-TW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3DC2FA3A" w14:textId="2395A69E" w:rsidR="006F1D3C" w:rsidRPr="00087BCC" w:rsidRDefault="006F1D3C" w:rsidP="006F1D3C">
                        <w:pPr>
                          <w:rPr>
                            <w:lang w:eastAsia="zh-TW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7C064F92" w14:textId="509FF563" w:rsidR="006F1D3C" w:rsidRPr="00087BCC" w:rsidRDefault="006F1D3C" w:rsidP="006F1D3C">
                        <w:pPr>
                          <w:rPr>
                            <w:lang w:eastAsia="zh-TW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19277F57" w14:textId="2930CFC8" w:rsidR="006F1D3C" w:rsidRPr="00087BCC" w:rsidRDefault="006F1D3C" w:rsidP="006F1D3C">
                        <w:pPr>
                          <w:rPr>
                            <w:lang w:eastAsia="zh-TW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1B4CE448" w14:textId="502EA9B1" w:rsidR="006F1D3C" w:rsidRPr="00087BCC" w:rsidRDefault="006F1D3C" w:rsidP="006F1D3C">
                        <w:pPr>
                          <w:rPr>
                            <w:lang w:eastAsia="zh-TW"/>
                          </w:rPr>
                        </w:pPr>
                      </w:p>
                    </w:tc>
                    <w:tc>
                      <w:tcPr>
                        <w:tcW w:w="448" w:type="dxa"/>
                        <w:shd w:val="clear" w:color="auto" w:fill="FFFAE6" w:themeFill="accent2" w:themeFillTint="33"/>
                      </w:tcPr>
                      <w:p w14:paraId="6FDE500E" w14:textId="647347C7" w:rsidR="006F1D3C" w:rsidRPr="00B94172" w:rsidRDefault="00CC1E36" w:rsidP="006F1D3C">
                        <w:pPr>
                          <w:rPr>
                            <w:color w:val="FF0000"/>
                            <w:lang w:eastAsia="zh-TW"/>
                          </w:rPr>
                        </w:pPr>
                        <w:r w:rsidRPr="00B94172">
                          <w:rPr>
                            <w:rFonts w:hint="eastAsia"/>
                            <w:color w:val="FF0000"/>
                            <w:lang w:eastAsia="zh-TW"/>
                          </w:rPr>
                          <w:t>1</w:t>
                        </w:r>
                      </w:p>
                    </w:tc>
                  </w:tr>
                  <w:tr w:rsidR="006F1D3C" w:rsidRPr="00087BCC" w14:paraId="2684CD7E" w14:textId="77777777" w:rsidTr="00B94172">
                    <w:tc>
                      <w:tcPr>
                        <w:tcW w:w="448" w:type="dxa"/>
                        <w:shd w:val="clear" w:color="auto" w:fill="FFCCCC"/>
                      </w:tcPr>
                      <w:p w14:paraId="53BE8F70" w14:textId="35958F8F" w:rsidR="006F1D3C" w:rsidRPr="00B94172" w:rsidRDefault="00CC1E36" w:rsidP="006F1D3C">
                        <w:pPr>
                          <w:rPr>
                            <w:color w:val="FF0000"/>
                            <w:lang w:eastAsia="zh-TW"/>
                          </w:rPr>
                        </w:pPr>
                        <w:r w:rsidRPr="00B94172">
                          <w:rPr>
                            <w:rFonts w:hint="eastAsia"/>
                            <w:color w:val="FF0000"/>
                            <w:lang w:eastAsia="zh-TW"/>
                          </w:rPr>
                          <w:t>2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5091AF60" w14:textId="45B13ADD" w:rsidR="006F1D3C" w:rsidRPr="00087BCC" w:rsidRDefault="00CC1E36" w:rsidP="006F1D3C">
                        <w:pPr>
                          <w:rPr>
                            <w:lang w:eastAsia="zh-TW"/>
                          </w:rPr>
                        </w:pPr>
                        <w:r>
                          <w:rPr>
                            <w:rFonts w:hint="eastAsia"/>
                            <w:lang w:eastAsia="zh-TW"/>
                          </w:rPr>
                          <w:t>3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0001E11A" w14:textId="3B2C08ED" w:rsidR="006F1D3C" w:rsidRPr="00087BCC" w:rsidRDefault="00CC1E36" w:rsidP="006F1D3C">
                        <w:pPr>
                          <w:rPr>
                            <w:lang w:eastAsia="zh-TW"/>
                          </w:rPr>
                        </w:pPr>
                        <w:r>
                          <w:rPr>
                            <w:rFonts w:hint="eastAsia"/>
                            <w:lang w:eastAsia="zh-TW"/>
                          </w:rPr>
                          <w:t>4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63255326" w14:textId="235F415E" w:rsidR="006F1D3C" w:rsidRPr="00087BCC" w:rsidRDefault="00CC1E36" w:rsidP="006F1D3C">
                        <w:pPr>
                          <w:rPr>
                            <w:lang w:eastAsia="zh-TW"/>
                          </w:rPr>
                        </w:pPr>
                        <w:r>
                          <w:rPr>
                            <w:rFonts w:hint="eastAsia"/>
                            <w:lang w:eastAsia="zh-TW"/>
                          </w:rPr>
                          <w:t>5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29F3B532" w14:textId="185B81C0" w:rsidR="006F1D3C" w:rsidRPr="00087BCC" w:rsidRDefault="00CC1E36" w:rsidP="006F1D3C">
                        <w:pPr>
                          <w:rPr>
                            <w:lang w:eastAsia="zh-TW"/>
                          </w:rPr>
                        </w:pPr>
                        <w:r>
                          <w:rPr>
                            <w:rFonts w:hint="eastAsia"/>
                            <w:lang w:eastAsia="zh-TW"/>
                          </w:rPr>
                          <w:t>6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057AFF15" w14:textId="098D6AFC" w:rsidR="006F1D3C" w:rsidRPr="00087BCC" w:rsidRDefault="00CC1E36" w:rsidP="006F1D3C">
                        <w:pPr>
                          <w:rPr>
                            <w:lang w:eastAsia="zh-TW"/>
                          </w:rPr>
                        </w:pPr>
                        <w:r>
                          <w:rPr>
                            <w:rFonts w:hint="eastAsia"/>
                            <w:lang w:eastAsia="zh-TW"/>
                          </w:rPr>
                          <w:t>7</w:t>
                        </w:r>
                      </w:p>
                    </w:tc>
                    <w:tc>
                      <w:tcPr>
                        <w:tcW w:w="448" w:type="dxa"/>
                        <w:shd w:val="clear" w:color="auto" w:fill="FFFAE6" w:themeFill="accent2" w:themeFillTint="33"/>
                      </w:tcPr>
                      <w:p w14:paraId="5A9879C8" w14:textId="114DFCEC" w:rsidR="006F1D3C" w:rsidRPr="00B94172" w:rsidRDefault="00CC1E36" w:rsidP="006F1D3C">
                        <w:pPr>
                          <w:rPr>
                            <w:color w:val="FF0000"/>
                            <w:lang w:eastAsia="zh-TW"/>
                          </w:rPr>
                        </w:pPr>
                        <w:r w:rsidRPr="00B94172">
                          <w:rPr>
                            <w:rFonts w:hint="eastAsia"/>
                            <w:color w:val="FF0000"/>
                            <w:lang w:eastAsia="zh-TW"/>
                          </w:rPr>
                          <w:t>8</w:t>
                        </w:r>
                      </w:p>
                    </w:tc>
                  </w:tr>
                  <w:tr w:rsidR="006F1D3C" w:rsidRPr="00087BCC" w14:paraId="090E40C3" w14:textId="77777777" w:rsidTr="00B94172">
                    <w:tc>
                      <w:tcPr>
                        <w:tcW w:w="448" w:type="dxa"/>
                        <w:shd w:val="clear" w:color="auto" w:fill="FFCCCC"/>
                      </w:tcPr>
                      <w:p w14:paraId="4FCC1A76" w14:textId="77ECA620" w:rsidR="006F1D3C" w:rsidRPr="00B94172" w:rsidRDefault="00CC1E36" w:rsidP="006F1D3C">
                        <w:pPr>
                          <w:rPr>
                            <w:color w:val="FF0000"/>
                            <w:lang w:eastAsia="zh-TW"/>
                          </w:rPr>
                        </w:pPr>
                        <w:r w:rsidRPr="00B94172">
                          <w:rPr>
                            <w:rFonts w:hint="eastAsia"/>
                            <w:color w:val="FF0000"/>
                            <w:lang w:eastAsia="zh-TW"/>
                          </w:rPr>
                          <w:t>9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642009D7" w14:textId="4AB21356" w:rsidR="006F1D3C" w:rsidRPr="00087BCC" w:rsidRDefault="00CC1E36" w:rsidP="006F1D3C">
                        <w:pPr>
                          <w:rPr>
                            <w:lang w:eastAsia="zh-TW"/>
                          </w:rPr>
                        </w:pPr>
                        <w:r>
                          <w:rPr>
                            <w:rFonts w:hint="eastAsia"/>
                            <w:lang w:eastAsia="zh-TW"/>
                          </w:rPr>
                          <w:t>10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3C26694D" w14:textId="108BE897" w:rsidR="006F1D3C" w:rsidRPr="00087BCC" w:rsidRDefault="00CC1E36" w:rsidP="006F1D3C">
                        <w:pPr>
                          <w:rPr>
                            <w:lang w:eastAsia="zh-TW"/>
                          </w:rPr>
                        </w:pPr>
                        <w:r>
                          <w:rPr>
                            <w:rFonts w:hint="eastAsia"/>
                            <w:lang w:eastAsia="zh-TW"/>
                          </w:rPr>
                          <w:t>11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28A293E7" w14:textId="13FE6C45" w:rsidR="006F1D3C" w:rsidRPr="00087BCC" w:rsidRDefault="00CC1E36" w:rsidP="006F1D3C">
                        <w:pPr>
                          <w:rPr>
                            <w:lang w:eastAsia="zh-TW"/>
                          </w:rPr>
                        </w:pPr>
                        <w:r>
                          <w:rPr>
                            <w:rFonts w:hint="eastAsia"/>
                            <w:lang w:eastAsia="zh-TW"/>
                          </w:rPr>
                          <w:t>12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0010D219" w14:textId="7E88C57A" w:rsidR="006F1D3C" w:rsidRPr="00087BCC" w:rsidRDefault="00CC1E36" w:rsidP="006F1D3C">
                        <w:pPr>
                          <w:rPr>
                            <w:lang w:eastAsia="zh-TW"/>
                          </w:rPr>
                        </w:pPr>
                        <w:r>
                          <w:rPr>
                            <w:rFonts w:hint="eastAsia"/>
                            <w:lang w:eastAsia="zh-TW"/>
                          </w:rPr>
                          <w:t>13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2058C002" w14:textId="69354DA9" w:rsidR="006F1D3C" w:rsidRPr="00087BCC" w:rsidRDefault="00CC1E36" w:rsidP="006F1D3C">
                        <w:pPr>
                          <w:rPr>
                            <w:lang w:eastAsia="zh-TW"/>
                          </w:rPr>
                        </w:pPr>
                        <w:r>
                          <w:rPr>
                            <w:rFonts w:hint="eastAsia"/>
                            <w:lang w:eastAsia="zh-TW"/>
                          </w:rPr>
                          <w:t>14</w:t>
                        </w:r>
                      </w:p>
                    </w:tc>
                    <w:tc>
                      <w:tcPr>
                        <w:tcW w:w="448" w:type="dxa"/>
                        <w:shd w:val="clear" w:color="auto" w:fill="FFFAE6" w:themeFill="accent2" w:themeFillTint="33"/>
                      </w:tcPr>
                      <w:p w14:paraId="07CAC5AD" w14:textId="0F4284B3" w:rsidR="006F1D3C" w:rsidRPr="00B94172" w:rsidRDefault="00CC1E36" w:rsidP="006F1D3C">
                        <w:pPr>
                          <w:rPr>
                            <w:color w:val="FF0000"/>
                            <w:lang w:eastAsia="zh-TW"/>
                          </w:rPr>
                        </w:pPr>
                        <w:r w:rsidRPr="00B94172">
                          <w:rPr>
                            <w:rFonts w:hint="eastAsia"/>
                            <w:color w:val="FF0000"/>
                            <w:lang w:eastAsia="zh-TW"/>
                          </w:rPr>
                          <w:t>15</w:t>
                        </w:r>
                      </w:p>
                    </w:tc>
                  </w:tr>
                  <w:tr w:rsidR="006F1D3C" w:rsidRPr="00087BCC" w14:paraId="5A140242" w14:textId="77777777" w:rsidTr="00B94172">
                    <w:tc>
                      <w:tcPr>
                        <w:tcW w:w="448" w:type="dxa"/>
                        <w:shd w:val="clear" w:color="auto" w:fill="FFCCCC"/>
                      </w:tcPr>
                      <w:p w14:paraId="02D73430" w14:textId="681363C9" w:rsidR="006F1D3C" w:rsidRPr="00B94172" w:rsidRDefault="00CC1E36" w:rsidP="006F1D3C">
                        <w:pPr>
                          <w:rPr>
                            <w:color w:val="FF0000"/>
                            <w:lang w:eastAsia="zh-TW"/>
                          </w:rPr>
                        </w:pPr>
                        <w:r w:rsidRPr="00B94172">
                          <w:rPr>
                            <w:rFonts w:hint="eastAsia"/>
                            <w:color w:val="FF0000"/>
                            <w:lang w:eastAsia="zh-TW"/>
                          </w:rPr>
                          <w:t>16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14F9C385" w14:textId="40D5267B" w:rsidR="006F1D3C" w:rsidRPr="00087BCC" w:rsidRDefault="00CC1E36" w:rsidP="006F1D3C">
                        <w:pPr>
                          <w:rPr>
                            <w:lang w:eastAsia="zh-TW"/>
                          </w:rPr>
                        </w:pPr>
                        <w:r>
                          <w:rPr>
                            <w:rFonts w:hint="eastAsia"/>
                            <w:lang w:eastAsia="zh-TW"/>
                          </w:rPr>
                          <w:t>17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4CCE93FE" w14:textId="36665D92" w:rsidR="006F1D3C" w:rsidRPr="00087BCC" w:rsidRDefault="00CC1E36" w:rsidP="006F1D3C">
                        <w:pPr>
                          <w:rPr>
                            <w:lang w:eastAsia="zh-TW"/>
                          </w:rPr>
                        </w:pPr>
                        <w:r>
                          <w:rPr>
                            <w:rFonts w:hint="eastAsia"/>
                            <w:lang w:eastAsia="zh-TW"/>
                          </w:rPr>
                          <w:t>18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2C105D7A" w14:textId="4A1144AD" w:rsidR="006F1D3C" w:rsidRPr="00087BCC" w:rsidRDefault="00CC1E36" w:rsidP="006F1D3C">
                        <w:pPr>
                          <w:rPr>
                            <w:lang w:eastAsia="zh-TW"/>
                          </w:rPr>
                        </w:pPr>
                        <w:r>
                          <w:rPr>
                            <w:rFonts w:hint="eastAsia"/>
                            <w:lang w:eastAsia="zh-TW"/>
                          </w:rPr>
                          <w:t>19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0ADEE1DF" w14:textId="5F74404D" w:rsidR="006F1D3C" w:rsidRPr="00087BCC" w:rsidRDefault="00CC1E36" w:rsidP="006F1D3C">
                        <w:pPr>
                          <w:rPr>
                            <w:lang w:eastAsia="zh-TW"/>
                          </w:rPr>
                        </w:pPr>
                        <w:r>
                          <w:rPr>
                            <w:rFonts w:hint="eastAsia"/>
                            <w:lang w:eastAsia="zh-TW"/>
                          </w:rPr>
                          <w:t>20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238BE59B" w14:textId="1B0EA865" w:rsidR="006F1D3C" w:rsidRPr="00087BCC" w:rsidRDefault="00CC1E36" w:rsidP="006F1D3C">
                        <w:pPr>
                          <w:rPr>
                            <w:lang w:eastAsia="zh-TW"/>
                          </w:rPr>
                        </w:pPr>
                        <w:r>
                          <w:rPr>
                            <w:rFonts w:hint="eastAsia"/>
                            <w:lang w:eastAsia="zh-TW"/>
                          </w:rPr>
                          <w:t>21</w:t>
                        </w:r>
                      </w:p>
                    </w:tc>
                    <w:tc>
                      <w:tcPr>
                        <w:tcW w:w="448" w:type="dxa"/>
                        <w:shd w:val="clear" w:color="auto" w:fill="FFFAE6" w:themeFill="accent2" w:themeFillTint="33"/>
                      </w:tcPr>
                      <w:p w14:paraId="48F42A9F" w14:textId="01C82368" w:rsidR="006F1D3C" w:rsidRPr="00B94172" w:rsidRDefault="00CC1E36" w:rsidP="006F1D3C">
                        <w:pPr>
                          <w:rPr>
                            <w:color w:val="FF0000"/>
                            <w:lang w:eastAsia="zh-TW"/>
                          </w:rPr>
                        </w:pPr>
                        <w:r w:rsidRPr="00B94172">
                          <w:rPr>
                            <w:rFonts w:hint="eastAsia"/>
                            <w:color w:val="FF0000"/>
                            <w:lang w:eastAsia="zh-TW"/>
                          </w:rPr>
                          <w:t>22</w:t>
                        </w:r>
                      </w:p>
                    </w:tc>
                  </w:tr>
                  <w:tr w:rsidR="006F1D3C" w:rsidRPr="00087BCC" w14:paraId="0BA3E7F0" w14:textId="77777777" w:rsidTr="00B94172">
                    <w:tc>
                      <w:tcPr>
                        <w:tcW w:w="448" w:type="dxa"/>
                        <w:shd w:val="clear" w:color="auto" w:fill="FFCCCC"/>
                      </w:tcPr>
                      <w:p w14:paraId="4CA7786A" w14:textId="6961F5DA" w:rsidR="006F1D3C" w:rsidRPr="00B94172" w:rsidRDefault="00CC1E36" w:rsidP="006F1D3C">
                        <w:pPr>
                          <w:rPr>
                            <w:color w:val="FF0000"/>
                            <w:lang w:eastAsia="zh-TW"/>
                          </w:rPr>
                        </w:pPr>
                        <w:r w:rsidRPr="00B94172">
                          <w:rPr>
                            <w:rFonts w:hint="eastAsia"/>
                            <w:color w:val="FF0000"/>
                            <w:lang w:eastAsia="zh-TW"/>
                          </w:rPr>
                          <w:t>23</w:t>
                        </w:r>
                      </w:p>
                    </w:tc>
                    <w:tc>
                      <w:tcPr>
                        <w:tcW w:w="448" w:type="dxa"/>
                        <w:shd w:val="clear" w:color="auto" w:fill="FFFFFF" w:themeFill="background1"/>
                      </w:tcPr>
                      <w:p w14:paraId="4FC35D90" w14:textId="190E42B3" w:rsidR="006F1D3C" w:rsidRPr="00087BCC" w:rsidRDefault="00CC1E36" w:rsidP="006F1D3C">
                        <w:pPr>
                          <w:rPr>
                            <w:lang w:eastAsia="zh-TW"/>
                          </w:rPr>
                        </w:pPr>
                        <w:r>
                          <w:rPr>
                            <w:rFonts w:hint="eastAsia"/>
                            <w:lang w:eastAsia="zh-TW"/>
                          </w:rPr>
                          <w:t>24</w:t>
                        </w:r>
                      </w:p>
                    </w:tc>
                    <w:tc>
                      <w:tcPr>
                        <w:tcW w:w="448" w:type="dxa"/>
                        <w:shd w:val="clear" w:color="auto" w:fill="FFFFFF" w:themeFill="background1"/>
                      </w:tcPr>
                      <w:p w14:paraId="14E93C1A" w14:textId="4A428465" w:rsidR="006F1D3C" w:rsidRPr="00087BCC" w:rsidRDefault="00CC1E36" w:rsidP="006F1D3C">
                        <w:pPr>
                          <w:rPr>
                            <w:lang w:eastAsia="zh-TW"/>
                          </w:rPr>
                        </w:pPr>
                        <w:r>
                          <w:rPr>
                            <w:rFonts w:hint="eastAsia"/>
                            <w:lang w:eastAsia="zh-TW"/>
                          </w:rPr>
                          <w:t>25</w:t>
                        </w:r>
                      </w:p>
                    </w:tc>
                    <w:tc>
                      <w:tcPr>
                        <w:tcW w:w="448" w:type="dxa"/>
                        <w:shd w:val="clear" w:color="auto" w:fill="FFFFFF" w:themeFill="background1"/>
                      </w:tcPr>
                      <w:p w14:paraId="52B35C4E" w14:textId="7F3F3BA5" w:rsidR="006F1D3C" w:rsidRPr="00087BCC" w:rsidRDefault="00CC1E36" w:rsidP="006F1D3C">
                        <w:pPr>
                          <w:rPr>
                            <w:lang w:eastAsia="zh-TW"/>
                          </w:rPr>
                        </w:pPr>
                        <w:r>
                          <w:rPr>
                            <w:rFonts w:hint="eastAsia"/>
                            <w:lang w:eastAsia="zh-TW"/>
                          </w:rPr>
                          <w:t>26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45E8F247" w14:textId="2FE1A7CF" w:rsidR="006F1D3C" w:rsidRPr="00087BCC" w:rsidRDefault="00CC1E36" w:rsidP="006F1D3C">
                        <w:pPr>
                          <w:rPr>
                            <w:lang w:eastAsia="zh-TW"/>
                          </w:rPr>
                        </w:pPr>
                        <w:r>
                          <w:rPr>
                            <w:rFonts w:hint="eastAsia"/>
                            <w:lang w:eastAsia="zh-TW"/>
                          </w:rPr>
                          <w:t>27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14A374BF" w14:textId="42484494" w:rsidR="006F1D3C" w:rsidRPr="00087BCC" w:rsidRDefault="00CC1E36" w:rsidP="006F1D3C">
                        <w:pPr>
                          <w:rPr>
                            <w:lang w:eastAsia="zh-TW"/>
                          </w:rPr>
                        </w:pPr>
                        <w:r>
                          <w:rPr>
                            <w:rFonts w:hint="eastAsia"/>
                            <w:lang w:eastAsia="zh-TW"/>
                          </w:rPr>
                          <w:t>28</w:t>
                        </w:r>
                      </w:p>
                    </w:tc>
                    <w:tc>
                      <w:tcPr>
                        <w:tcW w:w="448" w:type="dxa"/>
                        <w:shd w:val="clear" w:color="auto" w:fill="FFFAE6" w:themeFill="accent2" w:themeFillTint="33"/>
                      </w:tcPr>
                      <w:p w14:paraId="5DC28CE4" w14:textId="4A604069" w:rsidR="006F1D3C" w:rsidRPr="00B94172" w:rsidRDefault="00CC1E36" w:rsidP="006F1D3C">
                        <w:pPr>
                          <w:rPr>
                            <w:color w:val="FF0000"/>
                            <w:lang w:eastAsia="zh-TW"/>
                          </w:rPr>
                        </w:pPr>
                        <w:r w:rsidRPr="00B94172">
                          <w:rPr>
                            <w:rFonts w:hint="eastAsia"/>
                            <w:color w:val="FF0000"/>
                            <w:lang w:eastAsia="zh-TW"/>
                          </w:rPr>
                          <w:t>29</w:t>
                        </w:r>
                      </w:p>
                    </w:tc>
                  </w:tr>
                  <w:tr w:rsidR="006F1D3C" w:rsidRPr="00087BCC" w14:paraId="11516A5C" w14:textId="77777777" w:rsidTr="00B94172">
                    <w:tc>
                      <w:tcPr>
                        <w:tcW w:w="448" w:type="dxa"/>
                        <w:shd w:val="clear" w:color="auto" w:fill="FFCCCC"/>
                      </w:tcPr>
                      <w:p w14:paraId="2A05A540" w14:textId="6A64D51C" w:rsidR="006F1D3C" w:rsidRPr="00B94172" w:rsidRDefault="00CC1E36" w:rsidP="006F1D3C">
                        <w:pPr>
                          <w:rPr>
                            <w:color w:val="FF0000"/>
                            <w:lang w:eastAsia="zh-TW"/>
                          </w:rPr>
                        </w:pPr>
                        <w:r w:rsidRPr="00B94172">
                          <w:rPr>
                            <w:rFonts w:hint="eastAsia"/>
                            <w:color w:val="FF0000"/>
                            <w:lang w:eastAsia="zh-TW"/>
                          </w:rPr>
                          <w:t>30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35A15188" w14:textId="60417D6E" w:rsidR="006F1D3C" w:rsidRPr="00087BCC" w:rsidRDefault="00CC1E36" w:rsidP="006F1D3C">
                        <w:pPr>
                          <w:rPr>
                            <w:lang w:eastAsia="zh-TW"/>
                          </w:rPr>
                        </w:pPr>
                        <w:r>
                          <w:rPr>
                            <w:rFonts w:hint="eastAsia"/>
                            <w:lang w:eastAsia="zh-TW"/>
                          </w:rPr>
                          <w:t>31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08C19A9D" w14:textId="77777777" w:rsidR="006F1D3C" w:rsidRPr="00087BCC" w:rsidRDefault="006F1D3C" w:rsidP="006F1D3C">
                        <w:pPr>
                          <w:rPr>
                            <w:lang w:eastAsia="zh-TW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0655221A" w14:textId="77777777" w:rsidR="006F1D3C" w:rsidRPr="00087BCC" w:rsidRDefault="006F1D3C" w:rsidP="006F1D3C">
                        <w:pPr>
                          <w:rPr>
                            <w:lang w:eastAsia="zh-TW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0B09E13E" w14:textId="77777777" w:rsidR="006F1D3C" w:rsidRPr="00087BCC" w:rsidRDefault="006F1D3C" w:rsidP="006F1D3C">
                        <w:pPr>
                          <w:rPr>
                            <w:lang w:eastAsia="zh-TW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1512B7EE" w14:textId="77777777" w:rsidR="006F1D3C" w:rsidRPr="00087BCC" w:rsidRDefault="006F1D3C" w:rsidP="006F1D3C">
                        <w:pPr>
                          <w:rPr>
                            <w:lang w:eastAsia="zh-TW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0A26E5FA" w14:textId="77777777" w:rsidR="006F1D3C" w:rsidRPr="00087BCC" w:rsidRDefault="006F1D3C" w:rsidP="006F1D3C">
                        <w:pPr>
                          <w:rPr>
                            <w:lang w:eastAsia="zh-TW"/>
                          </w:rPr>
                        </w:pPr>
                      </w:p>
                    </w:tc>
                  </w:tr>
                </w:tbl>
                <w:p w14:paraId="7B6A0A49" w14:textId="77777777" w:rsidR="00223D4D" w:rsidRPr="00087BCC" w:rsidRDefault="00223D4D" w:rsidP="00223D4D">
                  <w:pPr>
                    <w:rPr>
                      <w:lang w:eastAsia="zh-TW"/>
                    </w:rPr>
                  </w:pPr>
                </w:p>
              </w:tc>
            </w:tr>
          </w:tbl>
          <w:p w14:paraId="22A65CFE" w14:textId="77777777" w:rsidR="00223D4D" w:rsidRPr="00087BCC" w:rsidRDefault="00223D4D" w:rsidP="00223D4D">
            <w:pPr>
              <w:rPr>
                <w:lang w:eastAsia="zh-TW"/>
              </w:rPr>
            </w:pPr>
          </w:p>
        </w:tc>
        <w:tc>
          <w:tcPr>
            <w:tcW w:w="579" w:type="dxa"/>
          </w:tcPr>
          <w:p w14:paraId="634A44A7" w14:textId="77777777" w:rsidR="00223D4D" w:rsidRPr="00087BCC" w:rsidRDefault="00223D4D" w:rsidP="00223D4D">
            <w:pPr>
              <w:rPr>
                <w:lang w:eastAsia="zh-TW"/>
              </w:rPr>
            </w:pPr>
          </w:p>
        </w:tc>
        <w:tc>
          <w:tcPr>
            <w:tcW w:w="3214" w:type="dxa"/>
          </w:tcPr>
          <w:tbl>
            <w:tblPr>
              <w:tblStyle w:val="ab"/>
              <w:tblW w:w="5000" w:type="pct"/>
              <w:tblLayout w:type="fixed"/>
              <w:tblLook w:val="04A0" w:firstRow="1" w:lastRow="0" w:firstColumn="1" w:lastColumn="0" w:noHBand="0" w:noVBand="1"/>
              <w:tblCaption w:val="月份表格版面配置"/>
            </w:tblPr>
            <w:tblGrid>
              <w:gridCol w:w="3146"/>
            </w:tblGrid>
            <w:tr w:rsidR="00223D4D" w:rsidRPr="00087BCC" w14:paraId="1F52321F" w14:textId="77777777" w:rsidTr="00A70674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/w:trPr>
              <w:tc>
                <w:tcPr>
                  <w:tcW w:w="5000" w:type="pct"/>
                </w:tcPr>
                <w:p w14:paraId="3338A657" w14:textId="683DDFEB" w:rsidR="00223D4D" w:rsidRPr="00087BCC" w:rsidRDefault="00223D4D" w:rsidP="00223D4D">
                  <w:pPr>
                    <w:spacing w:before="48" w:after="48"/>
                    <w:rPr>
                      <w:lang w:eastAsia="zh-TW"/>
                    </w:rPr>
                  </w:pPr>
                  <w:r w:rsidRPr="00087BCC">
                    <w:rPr>
                      <w:rFonts w:hint="eastAsia"/>
                      <w:lang w:val="zh-TW" w:eastAsia="zh-TW" w:bidi="zh-TW"/>
                    </w:rPr>
                    <w:t>202</w:t>
                  </w:r>
                  <w:r w:rsidR="004F00C0">
                    <w:rPr>
                      <w:rFonts w:hint="eastAsia"/>
                      <w:lang w:val="zh-TW" w:eastAsia="zh-TW" w:bidi="zh-TW"/>
                    </w:rPr>
                    <w:t>6</w:t>
                  </w:r>
                  <w:r w:rsidRPr="00087BCC">
                    <w:rPr>
                      <w:rFonts w:hint="eastAsia"/>
                      <w:lang w:val="zh-TW" w:eastAsia="zh-TW" w:bidi="zh-TW"/>
                    </w:rPr>
                    <w:t xml:space="preserve">年 </w:t>
                  </w:r>
                  <w:r w:rsidR="004F00C0">
                    <w:rPr>
                      <w:rFonts w:hint="eastAsia"/>
                      <w:lang w:val="zh-TW" w:eastAsia="zh-TW" w:bidi="zh-TW"/>
                    </w:rPr>
                    <w:t>9</w:t>
                  </w:r>
                  <w:r w:rsidRPr="00087BCC">
                    <w:rPr>
                      <w:rFonts w:hint="eastAsia"/>
                      <w:lang w:val="zh-TW" w:eastAsia="zh-TW" w:bidi="zh-TW"/>
                    </w:rPr>
                    <w:t xml:space="preserve"> 月</w:t>
                  </w:r>
                </w:p>
              </w:tc>
            </w:tr>
            <w:tr w:rsidR="00223D4D" w:rsidRPr="00087BCC" w14:paraId="2F9D0186" w14:textId="77777777" w:rsidTr="00A70674">
              <w:tc>
                <w:tcPr>
                  <w:tcW w:w="5000" w:type="pct"/>
                  <w:shd w:val="clear" w:color="auto" w:fill="auto"/>
                </w:tcPr>
                <w:tbl>
                  <w:tblPr>
                    <w:tblStyle w:val="ac"/>
                    <w:tblW w:w="0" w:type="auto"/>
                    <w:tblLayout w:type="fixed"/>
                    <w:tblLook w:val="04A0" w:firstRow="1" w:lastRow="0" w:firstColumn="1" w:lastColumn="0" w:noHBand="0" w:noVBand="1"/>
                    <w:tblCaption w:val="月份表格"/>
                  </w:tblPr>
                  <w:tblGrid>
                    <w:gridCol w:w="448"/>
                    <w:gridCol w:w="448"/>
                    <w:gridCol w:w="448"/>
                    <w:gridCol w:w="448"/>
                    <w:gridCol w:w="448"/>
                    <w:gridCol w:w="448"/>
                    <w:gridCol w:w="448"/>
                  </w:tblGrid>
                  <w:tr w:rsidR="00223D4D" w:rsidRPr="00087BCC" w14:paraId="545A214D" w14:textId="77777777" w:rsidTr="00A70674">
                    <w:trPr>
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</w:trPr>
                    <w:tc>
                      <w:tcPr>
                        <w:tcW w:w="448" w:type="dxa"/>
                      </w:tcPr>
                      <w:p w14:paraId="2F5992EC" w14:textId="77777777" w:rsidR="00223D4D" w:rsidRPr="00087BCC" w:rsidRDefault="00223D4D" w:rsidP="00223D4D">
                        <w:pPr>
                          <w:rPr>
                            <w:lang w:eastAsia="zh-TW"/>
                          </w:rPr>
                        </w:pPr>
                        <w:r w:rsidRPr="00087BCC">
                          <w:rPr>
                            <w:rFonts w:hint="eastAsia"/>
                            <w:lang w:val="zh-TW" w:eastAsia="zh-TW" w:bidi="zh-TW"/>
                          </w:rPr>
                          <w:t>日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1A664266" w14:textId="77777777" w:rsidR="00223D4D" w:rsidRPr="00087BCC" w:rsidRDefault="00223D4D" w:rsidP="00223D4D">
                        <w:pPr>
                          <w:rPr>
                            <w:lang w:eastAsia="zh-TW"/>
                          </w:rPr>
                        </w:pPr>
                        <w:proofErr w:type="gramStart"/>
                        <w:r w:rsidRPr="00087BCC">
                          <w:rPr>
                            <w:rFonts w:hint="eastAsia"/>
                            <w:lang w:val="zh-TW" w:eastAsia="zh-TW" w:bidi="zh-TW"/>
                          </w:rPr>
                          <w:t>一</w:t>
                        </w:r>
                        <w:proofErr w:type="gramEnd"/>
                      </w:p>
                    </w:tc>
                    <w:tc>
                      <w:tcPr>
                        <w:tcW w:w="448" w:type="dxa"/>
                      </w:tcPr>
                      <w:p w14:paraId="600E14A6" w14:textId="77777777" w:rsidR="00223D4D" w:rsidRPr="00087BCC" w:rsidRDefault="00223D4D" w:rsidP="00223D4D">
                        <w:pPr>
                          <w:rPr>
                            <w:lang w:eastAsia="zh-TW"/>
                          </w:rPr>
                        </w:pPr>
                        <w:r w:rsidRPr="00087BCC">
                          <w:rPr>
                            <w:rFonts w:hint="eastAsia"/>
                            <w:lang w:val="zh-TW" w:eastAsia="zh-TW" w:bidi="zh-TW"/>
                          </w:rPr>
                          <w:t>二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173B1D18" w14:textId="77777777" w:rsidR="00223D4D" w:rsidRPr="00087BCC" w:rsidRDefault="00223D4D" w:rsidP="00223D4D">
                        <w:pPr>
                          <w:rPr>
                            <w:lang w:eastAsia="zh-TW"/>
                          </w:rPr>
                        </w:pPr>
                        <w:r w:rsidRPr="00087BCC">
                          <w:rPr>
                            <w:rFonts w:hint="eastAsia"/>
                            <w:lang w:val="zh-TW" w:eastAsia="zh-TW" w:bidi="zh-TW"/>
                          </w:rPr>
                          <w:t>三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51D7CDB3" w14:textId="77777777" w:rsidR="00223D4D" w:rsidRPr="00087BCC" w:rsidRDefault="00223D4D" w:rsidP="00223D4D">
                        <w:pPr>
                          <w:rPr>
                            <w:lang w:eastAsia="zh-TW"/>
                          </w:rPr>
                        </w:pPr>
                        <w:r w:rsidRPr="00087BCC">
                          <w:rPr>
                            <w:rFonts w:hint="eastAsia"/>
                            <w:lang w:val="zh-TW" w:eastAsia="zh-TW" w:bidi="zh-TW"/>
                          </w:rPr>
                          <w:t>四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5EFB3DC4" w14:textId="77777777" w:rsidR="00223D4D" w:rsidRPr="00087BCC" w:rsidRDefault="00223D4D" w:rsidP="00223D4D">
                        <w:pPr>
                          <w:rPr>
                            <w:lang w:eastAsia="zh-TW"/>
                          </w:rPr>
                        </w:pPr>
                        <w:r w:rsidRPr="00087BCC">
                          <w:rPr>
                            <w:rFonts w:hint="eastAsia"/>
                            <w:lang w:val="zh-TW" w:eastAsia="zh-TW" w:bidi="zh-TW"/>
                          </w:rPr>
                          <w:t>五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677D7E10" w14:textId="77777777" w:rsidR="00223D4D" w:rsidRPr="00087BCC" w:rsidRDefault="00223D4D" w:rsidP="00223D4D">
                        <w:pPr>
                          <w:rPr>
                            <w:lang w:eastAsia="zh-TW"/>
                          </w:rPr>
                        </w:pPr>
                        <w:r w:rsidRPr="00087BCC">
                          <w:rPr>
                            <w:rFonts w:hint="eastAsia"/>
                            <w:lang w:val="zh-TW" w:eastAsia="zh-TW" w:bidi="zh-TW"/>
                          </w:rPr>
                          <w:t>六</w:t>
                        </w:r>
                      </w:p>
                    </w:tc>
                  </w:tr>
                  <w:tr w:rsidR="002542FD" w:rsidRPr="00087BCC" w14:paraId="44044D38" w14:textId="77777777" w:rsidTr="00B94172">
                    <w:tc>
                      <w:tcPr>
                        <w:tcW w:w="448" w:type="dxa"/>
                        <w:shd w:val="clear" w:color="auto" w:fill="auto"/>
                      </w:tcPr>
                      <w:p w14:paraId="20BC599F" w14:textId="77777777" w:rsidR="002542FD" w:rsidRPr="00087BCC" w:rsidRDefault="002542FD" w:rsidP="002542FD">
                        <w:pPr>
                          <w:rPr>
                            <w:lang w:eastAsia="zh-TW"/>
                          </w:rPr>
                        </w:pPr>
                      </w:p>
                    </w:tc>
                    <w:tc>
                      <w:tcPr>
                        <w:tcW w:w="448" w:type="dxa"/>
                        <w:shd w:val="clear" w:color="auto" w:fill="auto"/>
                      </w:tcPr>
                      <w:p w14:paraId="74C6E9A6" w14:textId="77777777" w:rsidR="002542FD" w:rsidRPr="00087BCC" w:rsidRDefault="002542FD" w:rsidP="002542FD">
                        <w:pPr>
                          <w:rPr>
                            <w:lang w:eastAsia="zh-TW"/>
                          </w:rPr>
                        </w:pPr>
                      </w:p>
                    </w:tc>
                    <w:tc>
                      <w:tcPr>
                        <w:tcW w:w="448" w:type="dxa"/>
                        <w:shd w:val="clear" w:color="auto" w:fill="auto"/>
                      </w:tcPr>
                      <w:p w14:paraId="0DFE6AB0" w14:textId="29CBD566" w:rsidR="002542FD" w:rsidRPr="00087BCC" w:rsidRDefault="00CC1E36" w:rsidP="002542FD">
                        <w:pPr>
                          <w:rPr>
                            <w:lang w:eastAsia="zh-TW"/>
                          </w:rPr>
                        </w:pPr>
                        <w:r>
                          <w:rPr>
                            <w:rFonts w:hint="eastAsia"/>
                            <w:lang w:eastAsia="zh-TW"/>
                          </w:rPr>
                          <w:t>1</w:t>
                        </w:r>
                      </w:p>
                    </w:tc>
                    <w:tc>
                      <w:tcPr>
                        <w:tcW w:w="448" w:type="dxa"/>
                        <w:shd w:val="clear" w:color="auto" w:fill="auto"/>
                      </w:tcPr>
                      <w:p w14:paraId="744F8C45" w14:textId="0BC66B78" w:rsidR="002542FD" w:rsidRPr="00087BCC" w:rsidRDefault="00CC1E36" w:rsidP="002542FD">
                        <w:pPr>
                          <w:rPr>
                            <w:lang w:eastAsia="zh-TW"/>
                          </w:rPr>
                        </w:pPr>
                        <w:r>
                          <w:rPr>
                            <w:rFonts w:hint="eastAsia"/>
                            <w:lang w:eastAsia="zh-TW"/>
                          </w:rPr>
                          <w:t>2</w:t>
                        </w:r>
                      </w:p>
                    </w:tc>
                    <w:tc>
                      <w:tcPr>
                        <w:tcW w:w="448" w:type="dxa"/>
                        <w:shd w:val="clear" w:color="auto" w:fill="FFFFFF" w:themeFill="background1"/>
                      </w:tcPr>
                      <w:p w14:paraId="2AC524F6" w14:textId="5615A406" w:rsidR="002542FD" w:rsidRPr="00087BCC" w:rsidRDefault="00CC1E36" w:rsidP="002542FD">
                        <w:pPr>
                          <w:rPr>
                            <w:lang w:eastAsia="zh-TW"/>
                          </w:rPr>
                        </w:pPr>
                        <w:r>
                          <w:rPr>
                            <w:rFonts w:hint="eastAsia"/>
                            <w:lang w:eastAsia="zh-TW"/>
                          </w:rPr>
                          <w:t>3</w:t>
                        </w:r>
                      </w:p>
                    </w:tc>
                    <w:tc>
                      <w:tcPr>
                        <w:tcW w:w="448" w:type="dxa"/>
                        <w:shd w:val="clear" w:color="auto" w:fill="FFFFFF" w:themeFill="background1"/>
                      </w:tcPr>
                      <w:p w14:paraId="6827A870" w14:textId="17425452" w:rsidR="002542FD" w:rsidRPr="00087BCC" w:rsidRDefault="00CC1E36" w:rsidP="002542FD">
                        <w:pPr>
                          <w:rPr>
                            <w:lang w:eastAsia="zh-TW"/>
                          </w:rPr>
                        </w:pPr>
                        <w:r>
                          <w:rPr>
                            <w:rFonts w:hint="eastAsia"/>
                            <w:lang w:eastAsia="zh-TW"/>
                          </w:rPr>
                          <w:t>4</w:t>
                        </w:r>
                      </w:p>
                    </w:tc>
                    <w:tc>
                      <w:tcPr>
                        <w:tcW w:w="448" w:type="dxa"/>
                        <w:shd w:val="clear" w:color="auto" w:fill="FFFAE6" w:themeFill="accent2" w:themeFillTint="33"/>
                      </w:tcPr>
                      <w:p w14:paraId="5475BDEF" w14:textId="66A994F8" w:rsidR="002542FD" w:rsidRPr="00B94172" w:rsidRDefault="00CC1E36" w:rsidP="002542FD">
                        <w:pPr>
                          <w:rPr>
                            <w:color w:val="FF0000"/>
                            <w:lang w:eastAsia="zh-TW"/>
                          </w:rPr>
                        </w:pPr>
                        <w:r w:rsidRPr="00B94172">
                          <w:rPr>
                            <w:rFonts w:hint="eastAsia"/>
                            <w:color w:val="FF0000"/>
                            <w:lang w:eastAsia="zh-TW"/>
                          </w:rPr>
                          <w:t>5</w:t>
                        </w:r>
                      </w:p>
                    </w:tc>
                  </w:tr>
                  <w:tr w:rsidR="002542FD" w:rsidRPr="00087BCC" w14:paraId="20A5E2B5" w14:textId="77777777" w:rsidTr="00B94172">
                    <w:tc>
                      <w:tcPr>
                        <w:tcW w:w="448" w:type="dxa"/>
                        <w:shd w:val="clear" w:color="auto" w:fill="FFCCCC"/>
                      </w:tcPr>
                      <w:p w14:paraId="74133D8C" w14:textId="12C4DD5E" w:rsidR="002542FD" w:rsidRPr="00B94172" w:rsidRDefault="00CC1E36" w:rsidP="002542FD">
                        <w:pPr>
                          <w:rPr>
                            <w:color w:val="FF0000"/>
                            <w:lang w:eastAsia="zh-TW"/>
                          </w:rPr>
                        </w:pPr>
                        <w:r w:rsidRPr="00B94172">
                          <w:rPr>
                            <w:rFonts w:hint="eastAsia"/>
                            <w:color w:val="FF0000"/>
                            <w:lang w:eastAsia="zh-TW"/>
                          </w:rPr>
                          <w:t>6</w:t>
                        </w:r>
                      </w:p>
                    </w:tc>
                    <w:tc>
                      <w:tcPr>
                        <w:tcW w:w="448" w:type="dxa"/>
                        <w:shd w:val="clear" w:color="auto" w:fill="auto"/>
                      </w:tcPr>
                      <w:p w14:paraId="212D2CC1" w14:textId="256D0883" w:rsidR="002542FD" w:rsidRPr="00087BCC" w:rsidRDefault="00CC1E36" w:rsidP="002542FD">
                        <w:pPr>
                          <w:rPr>
                            <w:lang w:eastAsia="zh-TW"/>
                          </w:rPr>
                        </w:pPr>
                        <w:r>
                          <w:rPr>
                            <w:rFonts w:hint="eastAsia"/>
                            <w:lang w:eastAsia="zh-TW"/>
                          </w:rPr>
                          <w:t>7</w:t>
                        </w:r>
                      </w:p>
                    </w:tc>
                    <w:tc>
                      <w:tcPr>
                        <w:tcW w:w="448" w:type="dxa"/>
                        <w:shd w:val="clear" w:color="auto" w:fill="auto"/>
                      </w:tcPr>
                      <w:p w14:paraId="5D1ABC8E" w14:textId="62EC4741" w:rsidR="002542FD" w:rsidRPr="00087BCC" w:rsidRDefault="00CC1E36" w:rsidP="002542FD">
                        <w:pPr>
                          <w:rPr>
                            <w:lang w:eastAsia="zh-TW"/>
                          </w:rPr>
                        </w:pPr>
                        <w:r>
                          <w:rPr>
                            <w:rFonts w:hint="eastAsia"/>
                            <w:lang w:eastAsia="zh-TW"/>
                          </w:rPr>
                          <w:t>8</w:t>
                        </w:r>
                      </w:p>
                    </w:tc>
                    <w:tc>
                      <w:tcPr>
                        <w:tcW w:w="448" w:type="dxa"/>
                        <w:shd w:val="clear" w:color="auto" w:fill="auto"/>
                      </w:tcPr>
                      <w:p w14:paraId="65C0889F" w14:textId="1D767543" w:rsidR="002542FD" w:rsidRPr="00087BCC" w:rsidRDefault="00CC1E36" w:rsidP="002542FD">
                        <w:pPr>
                          <w:rPr>
                            <w:lang w:eastAsia="zh-TW"/>
                          </w:rPr>
                        </w:pPr>
                        <w:r>
                          <w:rPr>
                            <w:rFonts w:hint="eastAsia"/>
                            <w:lang w:eastAsia="zh-TW"/>
                          </w:rPr>
                          <w:t>9</w:t>
                        </w:r>
                      </w:p>
                    </w:tc>
                    <w:tc>
                      <w:tcPr>
                        <w:tcW w:w="448" w:type="dxa"/>
                        <w:shd w:val="clear" w:color="auto" w:fill="auto"/>
                      </w:tcPr>
                      <w:p w14:paraId="26463153" w14:textId="360D5082" w:rsidR="002542FD" w:rsidRPr="00087BCC" w:rsidRDefault="00CC1E36" w:rsidP="002542FD">
                        <w:pPr>
                          <w:rPr>
                            <w:lang w:eastAsia="zh-TW"/>
                          </w:rPr>
                        </w:pPr>
                        <w:r>
                          <w:rPr>
                            <w:rFonts w:hint="eastAsia"/>
                            <w:lang w:eastAsia="zh-TW"/>
                          </w:rPr>
                          <w:t>10</w:t>
                        </w:r>
                      </w:p>
                    </w:tc>
                    <w:tc>
                      <w:tcPr>
                        <w:tcW w:w="448" w:type="dxa"/>
                        <w:shd w:val="clear" w:color="auto" w:fill="auto"/>
                      </w:tcPr>
                      <w:p w14:paraId="6DDF16C4" w14:textId="37CA8505" w:rsidR="002542FD" w:rsidRPr="00087BCC" w:rsidRDefault="00CC1E36" w:rsidP="002542FD">
                        <w:pPr>
                          <w:rPr>
                            <w:lang w:eastAsia="zh-TW"/>
                          </w:rPr>
                        </w:pPr>
                        <w:r>
                          <w:rPr>
                            <w:rFonts w:hint="eastAsia"/>
                            <w:lang w:eastAsia="zh-TW"/>
                          </w:rPr>
                          <w:t>11</w:t>
                        </w:r>
                      </w:p>
                    </w:tc>
                    <w:tc>
                      <w:tcPr>
                        <w:tcW w:w="448" w:type="dxa"/>
                        <w:shd w:val="clear" w:color="auto" w:fill="FFFAE6" w:themeFill="accent2" w:themeFillTint="33"/>
                      </w:tcPr>
                      <w:p w14:paraId="22794056" w14:textId="7FFD4C57" w:rsidR="002542FD" w:rsidRPr="00B94172" w:rsidRDefault="00CC1E36" w:rsidP="002542FD">
                        <w:pPr>
                          <w:rPr>
                            <w:color w:val="FF0000"/>
                            <w:lang w:eastAsia="zh-TW"/>
                          </w:rPr>
                        </w:pPr>
                        <w:r w:rsidRPr="00B94172">
                          <w:rPr>
                            <w:rFonts w:hint="eastAsia"/>
                            <w:color w:val="FF0000"/>
                            <w:lang w:eastAsia="zh-TW"/>
                          </w:rPr>
                          <w:t>12</w:t>
                        </w:r>
                      </w:p>
                    </w:tc>
                  </w:tr>
                  <w:tr w:rsidR="002542FD" w:rsidRPr="00087BCC" w14:paraId="0B89ADCD" w14:textId="77777777" w:rsidTr="00B94172">
                    <w:tc>
                      <w:tcPr>
                        <w:tcW w:w="448" w:type="dxa"/>
                        <w:shd w:val="clear" w:color="auto" w:fill="FFCCCC"/>
                      </w:tcPr>
                      <w:p w14:paraId="16F70DD4" w14:textId="01F9DEB6" w:rsidR="002542FD" w:rsidRPr="00B94172" w:rsidRDefault="00CC1E36" w:rsidP="002542FD">
                        <w:pPr>
                          <w:rPr>
                            <w:color w:val="FF0000"/>
                            <w:lang w:eastAsia="zh-TW"/>
                          </w:rPr>
                        </w:pPr>
                        <w:r w:rsidRPr="00B94172">
                          <w:rPr>
                            <w:rFonts w:hint="eastAsia"/>
                            <w:color w:val="FF0000"/>
                            <w:lang w:eastAsia="zh-TW"/>
                          </w:rPr>
                          <w:t>13</w:t>
                        </w:r>
                      </w:p>
                    </w:tc>
                    <w:tc>
                      <w:tcPr>
                        <w:tcW w:w="448" w:type="dxa"/>
                        <w:shd w:val="clear" w:color="auto" w:fill="auto"/>
                      </w:tcPr>
                      <w:p w14:paraId="1EDA29DA" w14:textId="102476DA" w:rsidR="002542FD" w:rsidRPr="00087BCC" w:rsidRDefault="00CC1E36" w:rsidP="002542FD">
                        <w:pPr>
                          <w:rPr>
                            <w:lang w:eastAsia="zh-TW"/>
                          </w:rPr>
                        </w:pPr>
                        <w:r>
                          <w:rPr>
                            <w:rFonts w:hint="eastAsia"/>
                            <w:lang w:eastAsia="zh-TW"/>
                          </w:rPr>
                          <w:t>14</w:t>
                        </w:r>
                      </w:p>
                    </w:tc>
                    <w:tc>
                      <w:tcPr>
                        <w:tcW w:w="448" w:type="dxa"/>
                        <w:shd w:val="clear" w:color="auto" w:fill="auto"/>
                      </w:tcPr>
                      <w:p w14:paraId="32844DA3" w14:textId="5A9EC9C6" w:rsidR="002542FD" w:rsidRPr="00087BCC" w:rsidRDefault="00CC1E36" w:rsidP="002542FD">
                        <w:pPr>
                          <w:rPr>
                            <w:lang w:eastAsia="zh-TW"/>
                          </w:rPr>
                        </w:pPr>
                        <w:r>
                          <w:rPr>
                            <w:rFonts w:hint="eastAsia"/>
                            <w:lang w:eastAsia="zh-TW"/>
                          </w:rPr>
                          <w:t>15</w:t>
                        </w:r>
                      </w:p>
                    </w:tc>
                    <w:tc>
                      <w:tcPr>
                        <w:tcW w:w="448" w:type="dxa"/>
                        <w:shd w:val="clear" w:color="auto" w:fill="auto"/>
                      </w:tcPr>
                      <w:p w14:paraId="18A33DF5" w14:textId="21D8B453" w:rsidR="002542FD" w:rsidRPr="00087BCC" w:rsidRDefault="00CC1E36" w:rsidP="002542FD">
                        <w:pPr>
                          <w:rPr>
                            <w:lang w:eastAsia="zh-TW"/>
                          </w:rPr>
                        </w:pPr>
                        <w:r>
                          <w:rPr>
                            <w:rFonts w:hint="eastAsia"/>
                            <w:lang w:eastAsia="zh-TW"/>
                          </w:rPr>
                          <w:t>16</w:t>
                        </w:r>
                      </w:p>
                    </w:tc>
                    <w:tc>
                      <w:tcPr>
                        <w:tcW w:w="448" w:type="dxa"/>
                        <w:shd w:val="clear" w:color="auto" w:fill="auto"/>
                      </w:tcPr>
                      <w:p w14:paraId="498CAE61" w14:textId="0FB7C128" w:rsidR="002542FD" w:rsidRPr="00087BCC" w:rsidRDefault="00CC1E36" w:rsidP="002542FD">
                        <w:pPr>
                          <w:rPr>
                            <w:lang w:eastAsia="zh-TW"/>
                          </w:rPr>
                        </w:pPr>
                        <w:r>
                          <w:rPr>
                            <w:rFonts w:hint="eastAsia"/>
                            <w:lang w:eastAsia="zh-TW"/>
                          </w:rPr>
                          <w:t>17</w:t>
                        </w:r>
                      </w:p>
                    </w:tc>
                    <w:tc>
                      <w:tcPr>
                        <w:tcW w:w="448" w:type="dxa"/>
                        <w:shd w:val="clear" w:color="auto" w:fill="auto"/>
                      </w:tcPr>
                      <w:p w14:paraId="350A98EE" w14:textId="37DC07D4" w:rsidR="002542FD" w:rsidRPr="00087BCC" w:rsidRDefault="00CC1E36" w:rsidP="002542FD">
                        <w:pPr>
                          <w:rPr>
                            <w:lang w:eastAsia="zh-TW"/>
                          </w:rPr>
                        </w:pPr>
                        <w:r>
                          <w:rPr>
                            <w:rFonts w:hint="eastAsia"/>
                            <w:lang w:eastAsia="zh-TW"/>
                          </w:rPr>
                          <w:t>18</w:t>
                        </w:r>
                      </w:p>
                    </w:tc>
                    <w:tc>
                      <w:tcPr>
                        <w:tcW w:w="448" w:type="dxa"/>
                        <w:shd w:val="clear" w:color="auto" w:fill="FFFAE6" w:themeFill="accent2" w:themeFillTint="33"/>
                      </w:tcPr>
                      <w:p w14:paraId="7299A631" w14:textId="1FFD05A5" w:rsidR="002542FD" w:rsidRPr="00B94172" w:rsidRDefault="00CC1E36" w:rsidP="002542FD">
                        <w:pPr>
                          <w:rPr>
                            <w:color w:val="FF0000"/>
                            <w:lang w:eastAsia="zh-TW"/>
                          </w:rPr>
                        </w:pPr>
                        <w:r w:rsidRPr="00B94172">
                          <w:rPr>
                            <w:rFonts w:hint="eastAsia"/>
                            <w:color w:val="FF0000"/>
                            <w:lang w:eastAsia="zh-TW"/>
                          </w:rPr>
                          <w:t>19</w:t>
                        </w:r>
                      </w:p>
                    </w:tc>
                  </w:tr>
                  <w:tr w:rsidR="002542FD" w:rsidRPr="00087BCC" w14:paraId="481974FE" w14:textId="77777777" w:rsidTr="00B94172">
                    <w:tc>
                      <w:tcPr>
                        <w:tcW w:w="448" w:type="dxa"/>
                        <w:shd w:val="clear" w:color="auto" w:fill="FFCCCC"/>
                      </w:tcPr>
                      <w:p w14:paraId="3BDD38A9" w14:textId="301168EF" w:rsidR="002542FD" w:rsidRPr="00B94172" w:rsidRDefault="00CC1E36" w:rsidP="002542FD">
                        <w:pPr>
                          <w:rPr>
                            <w:color w:val="FF0000"/>
                            <w:lang w:eastAsia="zh-TW"/>
                          </w:rPr>
                        </w:pPr>
                        <w:r w:rsidRPr="00B94172">
                          <w:rPr>
                            <w:rFonts w:hint="eastAsia"/>
                            <w:color w:val="FF0000"/>
                            <w:lang w:eastAsia="zh-TW"/>
                          </w:rPr>
                          <w:t>20</w:t>
                        </w:r>
                      </w:p>
                    </w:tc>
                    <w:tc>
                      <w:tcPr>
                        <w:tcW w:w="448" w:type="dxa"/>
                        <w:shd w:val="clear" w:color="auto" w:fill="auto"/>
                      </w:tcPr>
                      <w:p w14:paraId="30D38529" w14:textId="6357C2E1" w:rsidR="002542FD" w:rsidRPr="00087BCC" w:rsidRDefault="00CC1E36" w:rsidP="002542FD">
                        <w:pPr>
                          <w:rPr>
                            <w:lang w:eastAsia="zh-TW"/>
                          </w:rPr>
                        </w:pPr>
                        <w:r>
                          <w:rPr>
                            <w:rFonts w:hint="eastAsia"/>
                            <w:lang w:eastAsia="zh-TW"/>
                          </w:rPr>
                          <w:t>21</w:t>
                        </w:r>
                      </w:p>
                    </w:tc>
                    <w:tc>
                      <w:tcPr>
                        <w:tcW w:w="448" w:type="dxa"/>
                        <w:shd w:val="clear" w:color="auto" w:fill="auto"/>
                      </w:tcPr>
                      <w:p w14:paraId="3DA84099" w14:textId="6DA0B3D5" w:rsidR="002542FD" w:rsidRPr="00087BCC" w:rsidRDefault="00CC1E36" w:rsidP="002542FD">
                        <w:pPr>
                          <w:rPr>
                            <w:lang w:eastAsia="zh-TW"/>
                          </w:rPr>
                        </w:pPr>
                        <w:r>
                          <w:rPr>
                            <w:rFonts w:hint="eastAsia"/>
                            <w:lang w:eastAsia="zh-TW"/>
                          </w:rPr>
                          <w:t>22</w:t>
                        </w:r>
                      </w:p>
                    </w:tc>
                    <w:tc>
                      <w:tcPr>
                        <w:tcW w:w="448" w:type="dxa"/>
                        <w:shd w:val="clear" w:color="auto" w:fill="auto"/>
                      </w:tcPr>
                      <w:p w14:paraId="7AC30B17" w14:textId="64F2C631" w:rsidR="002542FD" w:rsidRPr="00087BCC" w:rsidRDefault="00CC1E36" w:rsidP="002542FD">
                        <w:pPr>
                          <w:rPr>
                            <w:lang w:eastAsia="zh-TW"/>
                          </w:rPr>
                        </w:pPr>
                        <w:r>
                          <w:rPr>
                            <w:rFonts w:hint="eastAsia"/>
                            <w:lang w:eastAsia="zh-TW"/>
                          </w:rPr>
                          <w:t>23</w:t>
                        </w:r>
                      </w:p>
                    </w:tc>
                    <w:tc>
                      <w:tcPr>
                        <w:tcW w:w="448" w:type="dxa"/>
                        <w:shd w:val="clear" w:color="auto" w:fill="auto"/>
                      </w:tcPr>
                      <w:p w14:paraId="278D6592" w14:textId="2B33353E" w:rsidR="002542FD" w:rsidRPr="00087BCC" w:rsidRDefault="00CC1E36" w:rsidP="002542FD">
                        <w:pPr>
                          <w:rPr>
                            <w:lang w:eastAsia="zh-TW"/>
                          </w:rPr>
                        </w:pPr>
                        <w:r>
                          <w:rPr>
                            <w:rFonts w:hint="eastAsia"/>
                            <w:lang w:eastAsia="zh-TW"/>
                          </w:rPr>
                          <w:t>24</w:t>
                        </w:r>
                      </w:p>
                    </w:tc>
                    <w:tc>
                      <w:tcPr>
                        <w:tcW w:w="448" w:type="dxa"/>
                        <w:shd w:val="clear" w:color="auto" w:fill="FFCCCC"/>
                      </w:tcPr>
                      <w:p w14:paraId="767E6163" w14:textId="7B36079B" w:rsidR="002542FD" w:rsidRPr="00B94172" w:rsidRDefault="00CC1E36" w:rsidP="002542FD">
                        <w:pPr>
                          <w:rPr>
                            <w:color w:val="FF0000"/>
                            <w:lang w:eastAsia="zh-TW"/>
                          </w:rPr>
                        </w:pPr>
                        <w:r w:rsidRPr="00B94172">
                          <w:rPr>
                            <w:rFonts w:hint="eastAsia"/>
                            <w:color w:val="FF0000"/>
                            <w:lang w:eastAsia="zh-TW"/>
                          </w:rPr>
                          <w:t>25</w:t>
                        </w:r>
                      </w:p>
                    </w:tc>
                    <w:tc>
                      <w:tcPr>
                        <w:tcW w:w="448" w:type="dxa"/>
                        <w:shd w:val="clear" w:color="auto" w:fill="FFFAE6" w:themeFill="accent2" w:themeFillTint="33"/>
                      </w:tcPr>
                      <w:p w14:paraId="696AFA83" w14:textId="32481B3B" w:rsidR="002542FD" w:rsidRPr="00B94172" w:rsidRDefault="00CC1E36" w:rsidP="002542FD">
                        <w:pPr>
                          <w:rPr>
                            <w:color w:val="FF0000"/>
                            <w:lang w:eastAsia="zh-TW"/>
                          </w:rPr>
                        </w:pPr>
                        <w:r w:rsidRPr="00B94172">
                          <w:rPr>
                            <w:rFonts w:hint="eastAsia"/>
                            <w:color w:val="FF0000"/>
                            <w:lang w:eastAsia="zh-TW"/>
                          </w:rPr>
                          <w:t>26</w:t>
                        </w:r>
                      </w:p>
                    </w:tc>
                  </w:tr>
                  <w:tr w:rsidR="002542FD" w:rsidRPr="00087BCC" w14:paraId="1C213BDD" w14:textId="77777777" w:rsidTr="00B94172">
                    <w:tc>
                      <w:tcPr>
                        <w:tcW w:w="448" w:type="dxa"/>
                        <w:shd w:val="clear" w:color="auto" w:fill="FFCCCC"/>
                      </w:tcPr>
                      <w:p w14:paraId="13AA025A" w14:textId="04358157" w:rsidR="002542FD" w:rsidRPr="00B94172" w:rsidRDefault="00CC1E36" w:rsidP="002542FD">
                        <w:pPr>
                          <w:rPr>
                            <w:color w:val="FF0000"/>
                            <w:lang w:eastAsia="zh-TW"/>
                          </w:rPr>
                        </w:pPr>
                        <w:r w:rsidRPr="00B94172">
                          <w:rPr>
                            <w:rFonts w:hint="eastAsia"/>
                            <w:color w:val="FF0000"/>
                            <w:lang w:eastAsia="zh-TW"/>
                          </w:rPr>
                          <w:t>27</w:t>
                        </w:r>
                      </w:p>
                    </w:tc>
                    <w:tc>
                      <w:tcPr>
                        <w:tcW w:w="448" w:type="dxa"/>
                        <w:shd w:val="clear" w:color="auto" w:fill="FFCCCC"/>
                      </w:tcPr>
                      <w:p w14:paraId="7C28F482" w14:textId="537D4060" w:rsidR="002542FD" w:rsidRPr="00B94172" w:rsidRDefault="00CC1E36" w:rsidP="002542FD">
                        <w:pPr>
                          <w:rPr>
                            <w:color w:val="FF0000"/>
                            <w:lang w:eastAsia="zh-TW"/>
                          </w:rPr>
                        </w:pPr>
                        <w:r w:rsidRPr="00B94172">
                          <w:rPr>
                            <w:rFonts w:hint="eastAsia"/>
                            <w:color w:val="FF0000"/>
                            <w:lang w:eastAsia="zh-TW"/>
                          </w:rPr>
                          <w:t>28</w:t>
                        </w:r>
                      </w:p>
                    </w:tc>
                    <w:tc>
                      <w:tcPr>
                        <w:tcW w:w="448" w:type="dxa"/>
                        <w:shd w:val="clear" w:color="auto" w:fill="auto"/>
                      </w:tcPr>
                      <w:p w14:paraId="4A3919CF" w14:textId="47DC4400" w:rsidR="002542FD" w:rsidRPr="00087BCC" w:rsidRDefault="00CC1E36" w:rsidP="002542FD">
                        <w:pPr>
                          <w:rPr>
                            <w:lang w:eastAsia="zh-TW"/>
                          </w:rPr>
                        </w:pPr>
                        <w:r>
                          <w:rPr>
                            <w:rFonts w:hint="eastAsia"/>
                            <w:lang w:eastAsia="zh-TW"/>
                          </w:rPr>
                          <w:t>29</w:t>
                        </w:r>
                      </w:p>
                    </w:tc>
                    <w:tc>
                      <w:tcPr>
                        <w:tcW w:w="448" w:type="dxa"/>
                        <w:shd w:val="clear" w:color="auto" w:fill="auto"/>
                      </w:tcPr>
                      <w:p w14:paraId="0B9FFA56" w14:textId="2F3A69E0" w:rsidR="002542FD" w:rsidRPr="00087BCC" w:rsidRDefault="00CC1E36" w:rsidP="002542FD">
                        <w:pPr>
                          <w:rPr>
                            <w:lang w:eastAsia="zh-TW"/>
                          </w:rPr>
                        </w:pPr>
                        <w:r>
                          <w:rPr>
                            <w:rFonts w:hint="eastAsia"/>
                            <w:lang w:eastAsia="zh-TW"/>
                          </w:rPr>
                          <w:t>30</w:t>
                        </w:r>
                      </w:p>
                    </w:tc>
                    <w:tc>
                      <w:tcPr>
                        <w:tcW w:w="448" w:type="dxa"/>
                        <w:shd w:val="clear" w:color="auto" w:fill="auto"/>
                      </w:tcPr>
                      <w:p w14:paraId="13536A72" w14:textId="7930FF10" w:rsidR="002542FD" w:rsidRPr="00087BCC" w:rsidRDefault="002542FD" w:rsidP="002542FD">
                        <w:pPr>
                          <w:rPr>
                            <w:lang w:eastAsia="zh-TW"/>
                          </w:rPr>
                        </w:pPr>
                      </w:p>
                    </w:tc>
                    <w:tc>
                      <w:tcPr>
                        <w:tcW w:w="448" w:type="dxa"/>
                        <w:shd w:val="clear" w:color="auto" w:fill="auto"/>
                      </w:tcPr>
                      <w:p w14:paraId="0227498C" w14:textId="540FB21E" w:rsidR="002542FD" w:rsidRPr="00087BCC" w:rsidRDefault="002542FD" w:rsidP="002542FD">
                        <w:pPr>
                          <w:rPr>
                            <w:lang w:eastAsia="zh-TW"/>
                          </w:rPr>
                        </w:pPr>
                      </w:p>
                    </w:tc>
                    <w:tc>
                      <w:tcPr>
                        <w:tcW w:w="448" w:type="dxa"/>
                        <w:shd w:val="clear" w:color="auto" w:fill="auto"/>
                      </w:tcPr>
                      <w:p w14:paraId="383D20D4" w14:textId="77777777" w:rsidR="002542FD" w:rsidRPr="00087BCC" w:rsidRDefault="002542FD" w:rsidP="002542FD">
                        <w:pPr>
                          <w:rPr>
                            <w:lang w:eastAsia="zh-TW"/>
                          </w:rPr>
                        </w:pPr>
                      </w:p>
                    </w:tc>
                  </w:tr>
                  <w:tr w:rsidR="00223D4D" w:rsidRPr="00087BCC" w14:paraId="47086301" w14:textId="77777777" w:rsidTr="00A70674">
                    <w:tc>
                      <w:tcPr>
                        <w:tcW w:w="448" w:type="dxa"/>
                      </w:tcPr>
                      <w:p w14:paraId="42024568" w14:textId="77777777" w:rsidR="00223D4D" w:rsidRPr="00087BCC" w:rsidRDefault="00223D4D" w:rsidP="00223D4D">
                        <w:pPr>
                          <w:rPr>
                            <w:lang w:eastAsia="zh-TW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6C2D827E" w14:textId="77777777" w:rsidR="00223D4D" w:rsidRPr="00087BCC" w:rsidRDefault="00223D4D" w:rsidP="00223D4D">
                        <w:pPr>
                          <w:rPr>
                            <w:lang w:eastAsia="zh-TW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28F40234" w14:textId="77777777" w:rsidR="00223D4D" w:rsidRPr="00087BCC" w:rsidRDefault="00223D4D" w:rsidP="00223D4D">
                        <w:pPr>
                          <w:rPr>
                            <w:lang w:eastAsia="zh-TW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3405440E" w14:textId="77777777" w:rsidR="00223D4D" w:rsidRPr="00087BCC" w:rsidRDefault="00223D4D" w:rsidP="00223D4D">
                        <w:pPr>
                          <w:rPr>
                            <w:lang w:eastAsia="zh-TW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4910ABA5" w14:textId="77777777" w:rsidR="00223D4D" w:rsidRPr="00087BCC" w:rsidRDefault="00223D4D" w:rsidP="00223D4D">
                        <w:pPr>
                          <w:rPr>
                            <w:lang w:eastAsia="zh-TW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1F95BBA0" w14:textId="77777777" w:rsidR="00223D4D" w:rsidRPr="00087BCC" w:rsidRDefault="00223D4D" w:rsidP="00223D4D">
                        <w:pPr>
                          <w:rPr>
                            <w:lang w:eastAsia="zh-TW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4E4BA511" w14:textId="77777777" w:rsidR="00223D4D" w:rsidRPr="00087BCC" w:rsidRDefault="00223D4D" w:rsidP="00223D4D">
                        <w:pPr>
                          <w:rPr>
                            <w:lang w:eastAsia="zh-TW"/>
                          </w:rPr>
                        </w:pPr>
                      </w:p>
                    </w:tc>
                  </w:tr>
                </w:tbl>
                <w:p w14:paraId="27CAF16F" w14:textId="77777777" w:rsidR="00223D4D" w:rsidRPr="00087BCC" w:rsidRDefault="00223D4D" w:rsidP="00223D4D">
                  <w:pPr>
                    <w:rPr>
                      <w:lang w:eastAsia="zh-TW"/>
                    </w:rPr>
                  </w:pPr>
                </w:p>
              </w:tc>
            </w:tr>
          </w:tbl>
          <w:p w14:paraId="35502F1F" w14:textId="77777777" w:rsidR="00223D4D" w:rsidRPr="00087BCC" w:rsidRDefault="00223D4D" w:rsidP="00223D4D">
            <w:pPr>
              <w:rPr>
                <w:lang w:eastAsia="zh-TW"/>
              </w:rPr>
            </w:pPr>
          </w:p>
        </w:tc>
      </w:tr>
      <w:tr w:rsidR="00223D4D" w:rsidRPr="00087BCC" w14:paraId="701F6875" w14:textId="77777777">
        <w:trPr>
          <w:trHeight w:hRule="exact" w:val="144"/>
        </w:trPr>
        <w:tc>
          <w:tcPr>
            <w:tcW w:w="3214" w:type="dxa"/>
          </w:tcPr>
          <w:p w14:paraId="289D44BD" w14:textId="77777777" w:rsidR="00223D4D" w:rsidRPr="00087BCC" w:rsidRDefault="00223D4D" w:rsidP="00223D4D">
            <w:pPr>
              <w:rPr>
                <w:lang w:eastAsia="zh-TW"/>
              </w:rPr>
            </w:pPr>
          </w:p>
        </w:tc>
        <w:tc>
          <w:tcPr>
            <w:tcW w:w="579" w:type="dxa"/>
          </w:tcPr>
          <w:p w14:paraId="3462E05A" w14:textId="77777777" w:rsidR="00223D4D" w:rsidRPr="00087BCC" w:rsidRDefault="00223D4D" w:rsidP="00223D4D">
            <w:pPr>
              <w:rPr>
                <w:lang w:eastAsia="zh-TW"/>
              </w:rPr>
            </w:pPr>
          </w:p>
        </w:tc>
        <w:tc>
          <w:tcPr>
            <w:tcW w:w="3214" w:type="dxa"/>
          </w:tcPr>
          <w:p w14:paraId="5045A06E" w14:textId="77777777" w:rsidR="00223D4D" w:rsidRPr="00087BCC" w:rsidRDefault="00223D4D" w:rsidP="00223D4D">
            <w:pPr>
              <w:rPr>
                <w:lang w:eastAsia="zh-TW"/>
              </w:rPr>
            </w:pPr>
          </w:p>
        </w:tc>
        <w:tc>
          <w:tcPr>
            <w:tcW w:w="579" w:type="dxa"/>
          </w:tcPr>
          <w:p w14:paraId="1A287D98" w14:textId="77777777" w:rsidR="00223D4D" w:rsidRPr="00087BCC" w:rsidRDefault="00223D4D" w:rsidP="00223D4D">
            <w:pPr>
              <w:rPr>
                <w:lang w:eastAsia="zh-TW"/>
              </w:rPr>
            </w:pPr>
          </w:p>
        </w:tc>
        <w:tc>
          <w:tcPr>
            <w:tcW w:w="3214" w:type="dxa"/>
          </w:tcPr>
          <w:p w14:paraId="1E66FDB2" w14:textId="77777777" w:rsidR="00223D4D" w:rsidRPr="00087BCC" w:rsidRDefault="00223D4D" w:rsidP="00223D4D">
            <w:pPr>
              <w:rPr>
                <w:lang w:eastAsia="zh-TW"/>
              </w:rPr>
            </w:pPr>
          </w:p>
        </w:tc>
      </w:tr>
      <w:tr w:rsidR="00223D4D" w:rsidRPr="00087BCC" w14:paraId="6C47E7D8" w14:textId="77777777">
        <w:tc>
          <w:tcPr>
            <w:tcW w:w="3214" w:type="dxa"/>
          </w:tcPr>
          <w:tbl>
            <w:tblPr>
              <w:tblStyle w:val="ab"/>
              <w:tblW w:w="5000" w:type="pct"/>
              <w:tblLayout w:type="fixed"/>
              <w:tblLook w:val="04A0" w:firstRow="1" w:lastRow="0" w:firstColumn="1" w:lastColumn="0" w:noHBand="0" w:noVBand="1"/>
              <w:tblCaption w:val="月份表格版面配置"/>
            </w:tblPr>
            <w:tblGrid>
              <w:gridCol w:w="3146"/>
            </w:tblGrid>
            <w:tr w:rsidR="00223D4D" w:rsidRPr="00087BCC" w14:paraId="4C397470" w14:textId="77777777" w:rsidTr="00A70674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/w:trPr>
              <w:tc>
                <w:tcPr>
                  <w:tcW w:w="5000" w:type="pct"/>
                </w:tcPr>
                <w:p w14:paraId="7FF745B0" w14:textId="255E8ECF" w:rsidR="00223D4D" w:rsidRPr="00087BCC" w:rsidRDefault="00223D4D" w:rsidP="00223D4D">
                  <w:pPr>
                    <w:spacing w:before="48" w:after="48"/>
                    <w:rPr>
                      <w:lang w:eastAsia="zh-TW"/>
                    </w:rPr>
                  </w:pPr>
                  <w:r w:rsidRPr="00087BCC">
                    <w:rPr>
                      <w:rFonts w:hint="eastAsia"/>
                      <w:lang w:val="zh-TW" w:eastAsia="zh-TW" w:bidi="zh-TW"/>
                    </w:rPr>
                    <w:t>202</w:t>
                  </w:r>
                  <w:r w:rsidR="004F00C0">
                    <w:rPr>
                      <w:rFonts w:hint="eastAsia"/>
                      <w:lang w:val="zh-TW" w:eastAsia="zh-TW" w:bidi="zh-TW"/>
                    </w:rPr>
                    <w:t>6</w:t>
                  </w:r>
                  <w:r w:rsidRPr="00087BCC">
                    <w:rPr>
                      <w:rFonts w:hint="eastAsia"/>
                      <w:lang w:val="zh-TW" w:eastAsia="zh-TW" w:bidi="zh-TW"/>
                    </w:rPr>
                    <w:t xml:space="preserve">年 </w:t>
                  </w:r>
                  <w:r w:rsidR="004F00C0">
                    <w:rPr>
                      <w:rFonts w:hint="eastAsia"/>
                      <w:lang w:val="zh-TW" w:eastAsia="zh-TW" w:bidi="zh-TW"/>
                    </w:rPr>
                    <w:t>10</w:t>
                  </w:r>
                  <w:r w:rsidRPr="00087BCC">
                    <w:rPr>
                      <w:rFonts w:hint="eastAsia"/>
                      <w:lang w:val="zh-TW" w:eastAsia="zh-TW" w:bidi="zh-TW"/>
                    </w:rPr>
                    <w:t xml:space="preserve"> 月</w:t>
                  </w:r>
                </w:p>
              </w:tc>
            </w:tr>
            <w:tr w:rsidR="00223D4D" w:rsidRPr="00087BCC" w14:paraId="5BA677EB" w14:textId="77777777" w:rsidTr="00A70674">
              <w:tc>
                <w:tcPr>
                  <w:tcW w:w="5000" w:type="pct"/>
                </w:tcPr>
                <w:tbl>
                  <w:tblPr>
                    <w:tblStyle w:val="ac"/>
                    <w:tblW w:w="0" w:type="auto"/>
                    <w:tblLayout w:type="fixed"/>
                    <w:tblLook w:val="04A0" w:firstRow="1" w:lastRow="0" w:firstColumn="1" w:lastColumn="0" w:noHBand="0" w:noVBand="1"/>
                    <w:tblCaption w:val="月份表格"/>
                  </w:tblPr>
                  <w:tblGrid>
                    <w:gridCol w:w="448"/>
                    <w:gridCol w:w="448"/>
                    <w:gridCol w:w="448"/>
                    <w:gridCol w:w="448"/>
                    <w:gridCol w:w="448"/>
                    <w:gridCol w:w="448"/>
                    <w:gridCol w:w="448"/>
                  </w:tblGrid>
                  <w:tr w:rsidR="00223D4D" w:rsidRPr="00087BCC" w14:paraId="022C7819" w14:textId="77777777" w:rsidTr="00A70674">
                    <w:trPr>
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</w:trPr>
                    <w:tc>
                      <w:tcPr>
                        <w:tcW w:w="448" w:type="dxa"/>
                      </w:tcPr>
                      <w:p w14:paraId="5334BE22" w14:textId="77777777" w:rsidR="00223D4D" w:rsidRPr="00087BCC" w:rsidRDefault="00223D4D" w:rsidP="00223D4D">
                        <w:pPr>
                          <w:rPr>
                            <w:lang w:eastAsia="zh-TW"/>
                          </w:rPr>
                        </w:pPr>
                        <w:r w:rsidRPr="00087BCC">
                          <w:rPr>
                            <w:rFonts w:hint="eastAsia"/>
                            <w:lang w:val="zh-TW" w:eastAsia="zh-TW" w:bidi="zh-TW"/>
                          </w:rPr>
                          <w:t>日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296F0933" w14:textId="77777777" w:rsidR="00223D4D" w:rsidRPr="00087BCC" w:rsidRDefault="00223D4D" w:rsidP="00223D4D">
                        <w:pPr>
                          <w:rPr>
                            <w:lang w:eastAsia="zh-TW"/>
                          </w:rPr>
                        </w:pPr>
                        <w:proofErr w:type="gramStart"/>
                        <w:r w:rsidRPr="00087BCC">
                          <w:rPr>
                            <w:rFonts w:hint="eastAsia"/>
                            <w:lang w:val="zh-TW" w:eastAsia="zh-TW" w:bidi="zh-TW"/>
                          </w:rPr>
                          <w:t>一</w:t>
                        </w:r>
                        <w:proofErr w:type="gramEnd"/>
                      </w:p>
                    </w:tc>
                    <w:tc>
                      <w:tcPr>
                        <w:tcW w:w="448" w:type="dxa"/>
                      </w:tcPr>
                      <w:p w14:paraId="23C0C41E" w14:textId="77777777" w:rsidR="00223D4D" w:rsidRPr="00087BCC" w:rsidRDefault="00223D4D" w:rsidP="00223D4D">
                        <w:pPr>
                          <w:rPr>
                            <w:lang w:eastAsia="zh-TW"/>
                          </w:rPr>
                        </w:pPr>
                        <w:r w:rsidRPr="00087BCC">
                          <w:rPr>
                            <w:rFonts w:hint="eastAsia"/>
                            <w:lang w:val="zh-TW" w:eastAsia="zh-TW" w:bidi="zh-TW"/>
                          </w:rPr>
                          <w:t>二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35307D87" w14:textId="77777777" w:rsidR="00223D4D" w:rsidRPr="00087BCC" w:rsidRDefault="00223D4D" w:rsidP="00223D4D">
                        <w:pPr>
                          <w:rPr>
                            <w:lang w:eastAsia="zh-TW"/>
                          </w:rPr>
                        </w:pPr>
                        <w:r w:rsidRPr="00087BCC">
                          <w:rPr>
                            <w:rFonts w:hint="eastAsia"/>
                            <w:lang w:val="zh-TW" w:eastAsia="zh-TW" w:bidi="zh-TW"/>
                          </w:rPr>
                          <w:t>三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204C7A96" w14:textId="77777777" w:rsidR="00223D4D" w:rsidRPr="00087BCC" w:rsidRDefault="00223D4D" w:rsidP="00223D4D">
                        <w:pPr>
                          <w:rPr>
                            <w:lang w:eastAsia="zh-TW"/>
                          </w:rPr>
                        </w:pPr>
                        <w:r w:rsidRPr="00087BCC">
                          <w:rPr>
                            <w:rFonts w:hint="eastAsia"/>
                            <w:lang w:val="zh-TW" w:eastAsia="zh-TW" w:bidi="zh-TW"/>
                          </w:rPr>
                          <w:t>四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31079E77" w14:textId="77777777" w:rsidR="00223D4D" w:rsidRPr="00087BCC" w:rsidRDefault="00223D4D" w:rsidP="00223D4D">
                        <w:pPr>
                          <w:rPr>
                            <w:lang w:eastAsia="zh-TW"/>
                          </w:rPr>
                        </w:pPr>
                        <w:r w:rsidRPr="00087BCC">
                          <w:rPr>
                            <w:rFonts w:hint="eastAsia"/>
                            <w:lang w:val="zh-TW" w:eastAsia="zh-TW" w:bidi="zh-TW"/>
                          </w:rPr>
                          <w:t>五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0C570A22" w14:textId="77777777" w:rsidR="00223D4D" w:rsidRPr="00087BCC" w:rsidRDefault="00223D4D" w:rsidP="00223D4D">
                        <w:pPr>
                          <w:rPr>
                            <w:lang w:eastAsia="zh-TW"/>
                          </w:rPr>
                        </w:pPr>
                        <w:r w:rsidRPr="00087BCC">
                          <w:rPr>
                            <w:rFonts w:hint="eastAsia"/>
                            <w:lang w:val="zh-TW" w:eastAsia="zh-TW" w:bidi="zh-TW"/>
                          </w:rPr>
                          <w:t>六</w:t>
                        </w:r>
                      </w:p>
                    </w:tc>
                  </w:tr>
                  <w:tr w:rsidR="002542FD" w:rsidRPr="00087BCC" w14:paraId="4EBB079B" w14:textId="77777777" w:rsidTr="00B94172">
                    <w:tc>
                      <w:tcPr>
                        <w:tcW w:w="448" w:type="dxa"/>
                      </w:tcPr>
                      <w:p w14:paraId="7F07FDF7" w14:textId="77777777" w:rsidR="002542FD" w:rsidRPr="00087BCC" w:rsidRDefault="002542FD" w:rsidP="002542FD">
                        <w:pPr>
                          <w:rPr>
                            <w:lang w:eastAsia="zh-TW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70A6F759" w14:textId="77777777" w:rsidR="002542FD" w:rsidRPr="00087BCC" w:rsidRDefault="002542FD" w:rsidP="002542FD">
                        <w:pPr>
                          <w:rPr>
                            <w:lang w:eastAsia="zh-TW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506C0399" w14:textId="77777777" w:rsidR="002542FD" w:rsidRPr="00087BCC" w:rsidRDefault="002542FD" w:rsidP="002542FD">
                        <w:pPr>
                          <w:rPr>
                            <w:lang w:eastAsia="zh-TW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5AD2DE92" w14:textId="77777777" w:rsidR="002542FD" w:rsidRPr="00087BCC" w:rsidRDefault="002542FD" w:rsidP="002542FD">
                        <w:pPr>
                          <w:rPr>
                            <w:lang w:eastAsia="zh-TW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66B166A5" w14:textId="67B604AB" w:rsidR="002542FD" w:rsidRPr="00087BCC" w:rsidRDefault="00CC1E36" w:rsidP="002542FD">
                        <w:pPr>
                          <w:rPr>
                            <w:lang w:eastAsia="zh-TW"/>
                          </w:rPr>
                        </w:pPr>
                        <w:r>
                          <w:rPr>
                            <w:rFonts w:hint="eastAsia"/>
                            <w:lang w:eastAsia="zh-TW"/>
                          </w:rPr>
                          <w:t>1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3EBBBF74" w14:textId="53B1CC5F" w:rsidR="002542FD" w:rsidRPr="00087BCC" w:rsidRDefault="00CC1E36" w:rsidP="002542FD">
                        <w:pPr>
                          <w:rPr>
                            <w:lang w:eastAsia="zh-TW"/>
                          </w:rPr>
                        </w:pPr>
                        <w:r>
                          <w:rPr>
                            <w:rFonts w:hint="eastAsia"/>
                            <w:lang w:eastAsia="zh-TW"/>
                          </w:rPr>
                          <w:t>2</w:t>
                        </w:r>
                      </w:p>
                    </w:tc>
                    <w:tc>
                      <w:tcPr>
                        <w:tcW w:w="448" w:type="dxa"/>
                        <w:shd w:val="clear" w:color="auto" w:fill="FFFAE6" w:themeFill="accent2" w:themeFillTint="33"/>
                      </w:tcPr>
                      <w:p w14:paraId="43AC941D" w14:textId="66FA4D79" w:rsidR="002542FD" w:rsidRPr="00B94172" w:rsidRDefault="00CC1E36" w:rsidP="002542FD">
                        <w:pPr>
                          <w:rPr>
                            <w:color w:val="FF0000"/>
                            <w:lang w:eastAsia="zh-TW"/>
                          </w:rPr>
                        </w:pPr>
                        <w:r w:rsidRPr="00B94172">
                          <w:rPr>
                            <w:rFonts w:hint="eastAsia"/>
                            <w:color w:val="FF0000"/>
                            <w:lang w:eastAsia="zh-TW"/>
                          </w:rPr>
                          <w:t>3</w:t>
                        </w:r>
                      </w:p>
                    </w:tc>
                  </w:tr>
                  <w:tr w:rsidR="002542FD" w:rsidRPr="00087BCC" w14:paraId="2EAA96C8" w14:textId="77777777" w:rsidTr="00B94172">
                    <w:tc>
                      <w:tcPr>
                        <w:tcW w:w="448" w:type="dxa"/>
                        <w:shd w:val="clear" w:color="auto" w:fill="FFCCCC"/>
                      </w:tcPr>
                      <w:p w14:paraId="781FB4CC" w14:textId="2B7B098E" w:rsidR="002542FD" w:rsidRPr="00B94172" w:rsidRDefault="00CC1E36" w:rsidP="002542FD">
                        <w:pPr>
                          <w:rPr>
                            <w:color w:val="FF0000"/>
                            <w:lang w:eastAsia="zh-TW"/>
                          </w:rPr>
                        </w:pPr>
                        <w:r w:rsidRPr="00B94172">
                          <w:rPr>
                            <w:rFonts w:hint="eastAsia"/>
                            <w:color w:val="FF0000"/>
                            <w:lang w:eastAsia="zh-TW"/>
                          </w:rPr>
                          <w:t>4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73680119" w14:textId="2A2A43F6" w:rsidR="002542FD" w:rsidRPr="00087BCC" w:rsidRDefault="00CC1E36" w:rsidP="002542FD">
                        <w:pPr>
                          <w:rPr>
                            <w:lang w:eastAsia="zh-TW"/>
                          </w:rPr>
                        </w:pPr>
                        <w:r>
                          <w:rPr>
                            <w:rFonts w:hint="eastAsia"/>
                            <w:lang w:eastAsia="zh-TW"/>
                          </w:rPr>
                          <w:t>5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77FF1A2F" w14:textId="327DF0C3" w:rsidR="002542FD" w:rsidRPr="00087BCC" w:rsidRDefault="00CC1E36" w:rsidP="002542FD">
                        <w:pPr>
                          <w:rPr>
                            <w:lang w:eastAsia="zh-TW"/>
                          </w:rPr>
                        </w:pPr>
                        <w:r>
                          <w:rPr>
                            <w:rFonts w:hint="eastAsia"/>
                            <w:lang w:eastAsia="zh-TW"/>
                          </w:rPr>
                          <w:t>6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109C71E4" w14:textId="248A2BC1" w:rsidR="002542FD" w:rsidRPr="00087BCC" w:rsidRDefault="00CC1E36" w:rsidP="002542FD">
                        <w:pPr>
                          <w:rPr>
                            <w:lang w:eastAsia="zh-TW"/>
                          </w:rPr>
                        </w:pPr>
                        <w:r>
                          <w:rPr>
                            <w:rFonts w:hint="eastAsia"/>
                            <w:lang w:eastAsia="zh-TW"/>
                          </w:rPr>
                          <w:t>7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5CC9F232" w14:textId="63BD4674" w:rsidR="002542FD" w:rsidRPr="00087BCC" w:rsidRDefault="00CC1E36" w:rsidP="002542FD">
                        <w:pPr>
                          <w:rPr>
                            <w:lang w:eastAsia="zh-TW"/>
                          </w:rPr>
                        </w:pPr>
                        <w:r>
                          <w:rPr>
                            <w:rFonts w:hint="eastAsia"/>
                            <w:lang w:eastAsia="zh-TW"/>
                          </w:rPr>
                          <w:t>8</w:t>
                        </w:r>
                      </w:p>
                    </w:tc>
                    <w:tc>
                      <w:tcPr>
                        <w:tcW w:w="448" w:type="dxa"/>
                        <w:shd w:val="clear" w:color="auto" w:fill="FFFAE6" w:themeFill="accent2" w:themeFillTint="33"/>
                      </w:tcPr>
                      <w:p w14:paraId="4A5D551C" w14:textId="6F44CAF2" w:rsidR="002542FD" w:rsidRPr="00B94172" w:rsidRDefault="00CC1E36" w:rsidP="002542FD">
                        <w:pPr>
                          <w:rPr>
                            <w:color w:val="FF0000"/>
                            <w:lang w:eastAsia="zh-TW"/>
                          </w:rPr>
                        </w:pPr>
                        <w:r w:rsidRPr="00B94172">
                          <w:rPr>
                            <w:rFonts w:hint="eastAsia"/>
                            <w:color w:val="FF0000"/>
                            <w:lang w:eastAsia="zh-TW"/>
                          </w:rPr>
                          <w:t>9</w:t>
                        </w:r>
                      </w:p>
                    </w:tc>
                    <w:tc>
                      <w:tcPr>
                        <w:tcW w:w="448" w:type="dxa"/>
                        <w:shd w:val="clear" w:color="auto" w:fill="FFCCCC"/>
                      </w:tcPr>
                      <w:p w14:paraId="7996F10E" w14:textId="268751FE" w:rsidR="002542FD" w:rsidRPr="00B94172" w:rsidRDefault="00CC1E36" w:rsidP="002542FD">
                        <w:pPr>
                          <w:rPr>
                            <w:color w:val="FF0000"/>
                            <w:lang w:eastAsia="zh-TW"/>
                          </w:rPr>
                        </w:pPr>
                        <w:r w:rsidRPr="00B94172">
                          <w:rPr>
                            <w:rFonts w:hint="eastAsia"/>
                            <w:color w:val="FF0000"/>
                            <w:lang w:eastAsia="zh-TW"/>
                          </w:rPr>
                          <w:t>10</w:t>
                        </w:r>
                      </w:p>
                    </w:tc>
                  </w:tr>
                  <w:tr w:rsidR="002542FD" w:rsidRPr="00087BCC" w14:paraId="5647F8D0" w14:textId="77777777" w:rsidTr="00B94172">
                    <w:tc>
                      <w:tcPr>
                        <w:tcW w:w="448" w:type="dxa"/>
                        <w:shd w:val="clear" w:color="auto" w:fill="FFCCCC"/>
                      </w:tcPr>
                      <w:p w14:paraId="61673153" w14:textId="1DA60FC2" w:rsidR="002542FD" w:rsidRPr="00B94172" w:rsidRDefault="00CC1E36" w:rsidP="002542FD">
                        <w:pPr>
                          <w:rPr>
                            <w:color w:val="FF0000"/>
                            <w:lang w:eastAsia="zh-TW"/>
                          </w:rPr>
                        </w:pPr>
                        <w:r w:rsidRPr="00B94172">
                          <w:rPr>
                            <w:rFonts w:hint="eastAsia"/>
                            <w:color w:val="FF0000"/>
                            <w:lang w:eastAsia="zh-TW"/>
                          </w:rPr>
                          <w:t>11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4EDC1F9C" w14:textId="3FF68475" w:rsidR="002542FD" w:rsidRPr="00087BCC" w:rsidRDefault="00CC1E36" w:rsidP="002542FD">
                        <w:pPr>
                          <w:rPr>
                            <w:lang w:eastAsia="zh-TW"/>
                          </w:rPr>
                        </w:pPr>
                        <w:r>
                          <w:rPr>
                            <w:rFonts w:hint="eastAsia"/>
                            <w:lang w:eastAsia="zh-TW"/>
                          </w:rPr>
                          <w:t>12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6DB57112" w14:textId="2ABCEAA3" w:rsidR="002542FD" w:rsidRPr="00087BCC" w:rsidRDefault="00CC1E36" w:rsidP="002542FD">
                        <w:pPr>
                          <w:rPr>
                            <w:lang w:eastAsia="zh-TW"/>
                          </w:rPr>
                        </w:pPr>
                        <w:r>
                          <w:rPr>
                            <w:rFonts w:hint="eastAsia"/>
                            <w:lang w:eastAsia="zh-TW"/>
                          </w:rPr>
                          <w:t>13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64BFB1BA" w14:textId="182BE9F5" w:rsidR="002542FD" w:rsidRPr="00087BCC" w:rsidRDefault="00CC1E36" w:rsidP="002542FD">
                        <w:pPr>
                          <w:rPr>
                            <w:lang w:eastAsia="zh-TW"/>
                          </w:rPr>
                        </w:pPr>
                        <w:r>
                          <w:rPr>
                            <w:rFonts w:hint="eastAsia"/>
                            <w:lang w:eastAsia="zh-TW"/>
                          </w:rPr>
                          <w:t>14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291225E2" w14:textId="10309DA2" w:rsidR="002542FD" w:rsidRPr="00087BCC" w:rsidRDefault="00CC1E36" w:rsidP="002542FD">
                        <w:pPr>
                          <w:rPr>
                            <w:lang w:eastAsia="zh-TW"/>
                          </w:rPr>
                        </w:pPr>
                        <w:r>
                          <w:rPr>
                            <w:rFonts w:hint="eastAsia"/>
                            <w:lang w:eastAsia="zh-TW"/>
                          </w:rPr>
                          <w:t>15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38440580" w14:textId="31624312" w:rsidR="002542FD" w:rsidRPr="00087BCC" w:rsidRDefault="00CC1E36" w:rsidP="002542FD">
                        <w:pPr>
                          <w:rPr>
                            <w:lang w:eastAsia="zh-TW"/>
                          </w:rPr>
                        </w:pPr>
                        <w:r>
                          <w:rPr>
                            <w:rFonts w:hint="eastAsia"/>
                            <w:lang w:eastAsia="zh-TW"/>
                          </w:rPr>
                          <w:t>16</w:t>
                        </w:r>
                      </w:p>
                    </w:tc>
                    <w:tc>
                      <w:tcPr>
                        <w:tcW w:w="448" w:type="dxa"/>
                        <w:shd w:val="clear" w:color="auto" w:fill="FFFAE6" w:themeFill="accent2" w:themeFillTint="33"/>
                      </w:tcPr>
                      <w:p w14:paraId="2493D465" w14:textId="089D8629" w:rsidR="002542FD" w:rsidRPr="00B94172" w:rsidRDefault="00CC1E36" w:rsidP="002542FD">
                        <w:pPr>
                          <w:rPr>
                            <w:color w:val="FF0000"/>
                            <w:lang w:eastAsia="zh-TW"/>
                          </w:rPr>
                        </w:pPr>
                        <w:r w:rsidRPr="00B94172">
                          <w:rPr>
                            <w:rFonts w:hint="eastAsia"/>
                            <w:color w:val="FF0000"/>
                            <w:lang w:eastAsia="zh-TW"/>
                          </w:rPr>
                          <w:t>17</w:t>
                        </w:r>
                      </w:p>
                    </w:tc>
                  </w:tr>
                  <w:tr w:rsidR="002542FD" w:rsidRPr="00087BCC" w14:paraId="524E3C26" w14:textId="77777777" w:rsidTr="00B94172">
                    <w:tc>
                      <w:tcPr>
                        <w:tcW w:w="448" w:type="dxa"/>
                        <w:shd w:val="clear" w:color="auto" w:fill="FFCCCC"/>
                      </w:tcPr>
                      <w:p w14:paraId="22212067" w14:textId="48D8E294" w:rsidR="002542FD" w:rsidRPr="00B94172" w:rsidRDefault="00CC1E36" w:rsidP="002542FD">
                        <w:pPr>
                          <w:rPr>
                            <w:color w:val="FF0000"/>
                            <w:lang w:eastAsia="zh-TW"/>
                          </w:rPr>
                        </w:pPr>
                        <w:r w:rsidRPr="00B94172">
                          <w:rPr>
                            <w:rFonts w:hint="eastAsia"/>
                            <w:color w:val="FF0000"/>
                            <w:lang w:eastAsia="zh-TW"/>
                          </w:rPr>
                          <w:t>18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6BE4C4EA" w14:textId="176D1B9B" w:rsidR="002542FD" w:rsidRPr="00087BCC" w:rsidRDefault="00CC1E36" w:rsidP="002542FD">
                        <w:pPr>
                          <w:rPr>
                            <w:lang w:eastAsia="zh-TW"/>
                          </w:rPr>
                        </w:pPr>
                        <w:r>
                          <w:rPr>
                            <w:rFonts w:hint="eastAsia"/>
                            <w:lang w:eastAsia="zh-TW"/>
                          </w:rPr>
                          <w:t>19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4263395F" w14:textId="659FDE6D" w:rsidR="002542FD" w:rsidRPr="00087BCC" w:rsidRDefault="00CC1E36" w:rsidP="002542FD">
                        <w:pPr>
                          <w:rPr>
                            <w:lang w:eastAsia="zh-TW"/>
                          </w:rPr>
                        </w:pPr>
                        <w:r>
                          <w:rPr>
                            <w:rFonts w:hint="eastAsia"/>
                            <w:lang w:eastAsia="zh-TW"/>
                          </w:rPr>
                          <w:t>20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739CCECB" w14:textId="420242F9" w:rsidR="002542FD" w:rsidRPr="00087BCC" w:rsidRDefault="00CC1E36" w:rsidP="002542FD">
                        <w:pPr>
                          <w:rPr>
                            <w:lang w:eastAsia="zh-TW"/>
                          </w:rPr>
                        </w:pPr>
                        <w:r>
                          <w:rPr>
                            <w:rFonts w:hint="eastAsia"/>
                            <w:lang w:eastAsia="zh-TW"/>
                          </w:rPr>
                          <w:t>21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61B6476B" w14:textId="2BED7F32" w:rsidR="002542FD" w:rsidRPr="00087BCC" w:rsidRDefault="00CC1E36" w:rsidP="002542FD">
                        <w:pPr>
                          <w:rPr>
                            <w:lang w:eastAsia="zh-TW"/>
                          </w:rPr>
                        </w:pPr>
                        <w:r>
                          <w:rPr>
                            <w:rFonts w:hint="eastAsia"/>
                            <w:lang w:eastAsia="zh-TW"/>
                          </w:rPr>
                          <w:t>22</w:t>
                        </w:r>
                      </w:p>
                    </w:tc>
                    <w:tc>
                      <w:tcPr>
                        <w:tcW w:w="448" w:type="dxa"/>
                        <w:shd w:val="clear" w:color="auto" w:fill="auto"/>
                      </w:tcPr>
                      <w:p w14:paraId="28DEAF83" w14:textId="097DC0E7" w:rsidR="002542FD" w:rsidRPr="00087BCC" w:rsidRDefault="00CC1E36" w:rsidP="002542FD">
                        <w:pPr>
                          <w:rPr>
                            <w:lang w:eastAsia="zh-TW"/>
                          </w:rPr>
                        </w:pPr>
                        <w:r>
                          <w:rPr>
                            <w:rFonts w:hint="eastAsia"/>
                            <w:lang w:eastAsia="zh-TW"/>
                          </w:rPr>
                          <w:t>23</w:t>
                        </w:r>
                      </w:p>
                    </w:tc>
                    <w:tc>
                      <w:tcPr>
                        <w:tcW w:w="448" w:type="dxa"/>
                        <w:shd w:val="clear" w:color="auto" w:fill="FFFAE6" w:themeFill="accent2" w:themeFillTint="33"/>
                      </w:tcPr>
                      <w:p w14:paraId="01FFEDB0" w14:textId="0E85C212" w:rsidR="002542FD" w:rsidRPr="00B94172" w:rsidRDefault="00CC1E36" w:rsidP="002542FD">
                        <w:pPr>
                          <w:rPr>
                            <w:color w:val="FF0000"/>
                            <w:lang w:eastAsia="zh-TW"/>
                          </w:rPr>
                        </w:pPr>
                        <w:r w:rsidRPr="00B94172">
                          <w:rPr>
                            <w:rFonts w:hint="eastAsia"/>
                            <w:color w:val="FF0000"/>
                            <w:lang w:eastAsia="zh-TW"/>
                          </w:rPr>
                          <w:t>24</w:t>
                        </w:r>
                      </w:p>
                    </w:tc>
                  </w:tr>
                  <w:tr w:rsidR="002542FD" w:rsidRPr="00087BCC" w14:paraId="03A4D3CC" w14:textId="77777777" w:rsidTr="00B94172">
                    <w:tc>
                      <w:tcPr>
                        <w:tcW w:w="448" w:type="dxa"/>
                        <w:shd w:val="clear" w:color="auto" w:fill="FFCCCC"/>
                      </w:tcPr>
                      <w:p w14:paraId="1E665507" w14:textId="1DFD4BA5" w:rsidR="002542FD" w:rsidRPr="00B94172" w:rsidRDefault="00CC1E36" w:rsidP="002542FD">
                        <w:pPr>
                          <w:rPr>
                            <w:color w:val="FF0000"/>
                            <w:lang w:eastAsia="zh-TW"/>
                          </w:rPr>
                        </w:pPr>
                        <w:r w:rsidRPr="00B94172">
                          <w:rPr>
                            <w:rFonts w:hint="eastAsia"/>
                            <w:color w:val="FF0000"/>
                            <w:lang w:eastAsia="zh-TW"/>
                          </w:rPr>
                          <w:t>25</w:t>
                        </w:r>
                      </w:p>
                    </w:tc>
                    <w:tc>
                      <w:tcPr>
                        <w:tcW w:w="448" w:type="dxa"/>
                        <w:shd w:val="clear" w:color="auto" w:fill="FFCCCC"/>
                      </w:tcPr>
                      <w:p w14:paraId="56D8A224" w14:textId="09897ADF" w:rsidR="002542FD" w:rsidRPr="00087BCC" w:rsidRDefault="00CC1E36" w:rsidP="002542FD">
                        <w:pPr>
                          <w:rPr>
                            <w:lang w:eastAsia="zh-TW"/>
                          </w:rPr>
                        </w:pPr>
                        <w:r w:rsidRPr="00B94172">
                          <w:rPr>
                            <w:rFonts w:hint="eastAsia"/>
                            <w:color w:val="FF0000"/>
                            <w:lang w:eastAsia="zh-TW"/>
                          </w:rPr>
                          <w:t>26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4FD12C8C" w14:textId="55573D15" w:rsidR="002542FD" w:rsidRPr="00087BCC" w:rsidRDefault="00CC1E36" w:rsidP="002542FD">
                        <w:pPr>
                          <w:rPr>
                            <w:lang w:eastAsia="zh-TW"/>
                          </w:rPr>
                        </w:pPr>
                        <w:r>
                          <w:rPr>
                            <w:rFonts w:hint="eastAsia"/>
                            <w:lang w:eastAsia="zh-TW"/>
                          </w:rPr>
                          <w:t>27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26A6DF29" w14:textId="3C44D5C9" w:rsidR="002542FD" w:rsidRPr="00087BCC" w:rsidRDefault="00CC1E36" w:rsidP="002542FD">
                        <w:pPr>
                          <w:rPr>
                            <w:lang w:eastAsia="zh-TW"/>
                          </w:rPr>
                        </w:pPr>
                        <w:r>
                          <w:rPr>
                            <w:rFonts w:hint="eastAsia"/>
                            <w:lang w:eastAsia="zh-TW"/>
                          </w:rPr>
                          <w:t>28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6ACBFBBD" w14:textId="658D8521" w:rsidR="002542FD" w:rsidRPr="00087BCC" w:rsidRDefault="00CC1E36" w:rsidP="002542FD">
                        <w:pPr>
                          <w:rPr>
                            <w:lang w:eastAsia="zh-TW"/>
                          </w:rPr>
                        </w:pPr>
                        <w:r>
                          <w:rPr>
                            <w:rFonts w:hint="eastAsia"/>
                            <w:lang w:eastAsia="zh-TW"/>
                          </w:rPr>
                          <w:t>29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2E856551" w14:textId="0CD3807A" w:rsidR="002542FD" w:rsidRPr="00087BCC" w:rsidRDefault="00CC1E36" w:rsidP="002542FD">
                        <w:pPr>
                          <w:rPr>
                            <w:lang w:eastAsia="zh-TW"/>
                          </w:rPr>
                        </w:pPr>
                        <w:r>
                          <w:rPr>
                            <w:rFonts w:hint="eastAsia"/>
                            <w:lang w:eastAsia="zh-TW"/>
                          </w:rPr>
                          <w:t>30</w:t>
                        </w:r>
                      </w:p>
                    </w:tc>
                    <w:tc>
                      <w:tcPr>
                        <w:tcW w:w="448" w:type="dxa"/>
                        <w:shd w:val="clear" w:color="auto" w:fill="FFFAE6" w:themeFill="accent2" w:themeFillTint="33"/>
                      </w:tcPr>
                      <w:p w14:paraId="4E8C9E61" w14:textId="481B9EBD" w:rsidR="002542FD" w:rsidRPr="00B94172" w:rsidRDefault="00B94172" w:rsidP="002542FD">
                        <w:pPr>
                          <w:rPr>
                            <w:color w:val="FF0000"/>
                            <w:lang w:eastAsia="zh-TW"/>
                          </w:rPr>
                        </w:pPr>
                        <w:r w:rsidRPr="00B94172">
                          <w:rPr>
                            <w:rFonts w:hint="eastAsia"/>
                            <w:color w:val="FF0000"/>
                            <w:lang w:eastAsia="zh-TW"/>
                          </w:rPr>
                          <w:t>31</w:t>
                        </w:r>
                      </w:p>
                    </w:tc>
                  </w:tr>
                  <w:tr w:rsidR="002542FD" w:rsidRPr="00087BCC" w14:paraId="322E7718" w14:textId="77777777" w:rsidTr="00A70674">
                    <w:tc>
                      <w:tcPr>
                        <w:tcW w:w="448" w:type="dxa"/>
                      </w:tcPr>
                      <w:p w14:paraId="655DE371" w14:textId="4FA7A5B2" w:rsidR="002542FD" w:rsidRPr="00087BCC" w:rsidRDefault="002542FD" w:rsidP="002542FD">
                        <w:pPr>
                          <w:rPr>
                            <w:lang w:eastAsia="zh-TW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5DEB57F1" w14:textId="469B520D" w:rsidR="002542FD" w:rsidRPr="00087BCC" w:rsidRDefault="002542FD" w:rsidP="002542FD">
                        <w:pPr>
                          <w:rPr>
                            <w:lang w:eastAsia="zh-TW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289995FD" w14:textId="77777777" w:rsidR="002542FD" w:rsidRPr="00087BCC" w:rsidRDefault="002542FD" w:rsidP="002542FD">
                        <w:pPr>
                          <w:rPr>
                            <w:lang w:eastAsia="zh-TW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271BD1CB" w14:textId="77777777" w:rsidR="002542FD" w:rsidRPr="00087BCC" w:rsidRDefault="002542FD" w:rsidP="002542FD">
                        <w:pPr>
                          <w:rPr>
                            <w:lang w:eastAsia="zh-TW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714C2C23" w14:textId="77777777" w:rsidR="002542FD" w:rsidRPr="00087BCC" w:rsidRDefault="002542FD" w:rsidP="002542FD">
                        <w:pPr>
                          <w:rPr>
                            <w:lang w:eastAsia="zh-TW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1246414A" w14:textId="77777777" w:rsidR="002542FD" w:rsidRPr="00087BCC" w:rsidRDefault="002542FD" w:rsidP="002542FD">
                        <w:pPr>
                          <w:rPr>
                            <w:lang w:eastAsia="zh-TW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2C43700D" w14:textId="77777777" w:rsidR="002542FD" w:rsidRPr="00087BCC" w:rsidRDefault="002542FD" w:rsidP="002542FD">
                        <w:pPr>
                          <w:rPr>
                            <w:lang w:eastAsia="zh-TW"/>
                          </w:rPr>
                        </w:pPr>
                      </w:p>
                    </w:tc>
                  </w:tr>
                </w:tbl>
                <w:p w14:paraId="3B9B9B6D" w14:textId="77777777" w:rsidR="00223D4D" w:rsidRPr="00087BCC" w:rsidRDefault="00223D4D" w:rsidP="00223D4D">
                  <w:pPr>
                    <w:rPr>
                      <w:lang w:eastAsia="zh-TW"/>
                    </w:rPr>
                  </w:pPr>
                </w:p>
              </w:tc>
            </w:tr>
          </w:tbl>
          <w:p w14:paraId="1C534B9D" w14:textId="77777777" w:rsidR="00223D4D" w:rsidRPr="00087BCC" w:rsidRDefault="00223D4D" w:rsidP="00223D4D">
            <w:pPr>
              <w:rPr>
                <w:lang w:eastAsia="zh-TW"/>
              </w:rPr>
            </w:pPr>
          </w:p>
        </w:tc>
        <w:tc>
          <w:tcPr>
            <w:tcW w:w="579" w:type="dxa"/>
          </w:tcPr>
          <w:p w14:paraId="42888653" w14:textId="77777777" w:rsidR="00223D4D" w:rsidRPr="00087BCC" w:rsidRDefault="00223D4D" w:rsidP="00223D4D">
            <w:pPr>
              <w:rPr>
                <w:lang w:eastAsia="zh-TW"/>
              </w:rPr>
            </w:pPr>
          </w:p>
        </w:tc>
        <w:tc>
          <w:tcPr>
            <w:tcW w:w="3214" w:type="dxa"/>
          </w:tcPr>
          <w:tbl>
            <w:tblPr>
              <w:tblStyle w:val="ab"/>
              <w:tblW w:w="5000" w:type="pct"/>
              <w:tblLayout w:type="fixed"/>
              <w:tblLook w:val="04A0" w:firstRow="1" w:lastRow="0" w:firstColumn="1" w:lastColumn="0" w:noHBand="0" w:noVBand="1"/>
              <w:tblCaption w:val="月份表格版面配置"/>
            </w:tblPr>
            <w:tblGrid>
              <w:gridCol w:w="3146"/>
            </w:tblGrid>
            <w:tr w:rsidR="00223D4D" w:rsidRPr="00087BCC" w14:paraId="35776709" w14:textId="77777777" w:rsidTr="00A70674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/w:trPr>
              <w:tc>
                <w:tcPr>
                  <w:tcW w:w="5000" w:type="pct"/>
                </w:tcPr>
                <w:p w14:paraId="0A95F227" w14:textId="400F900B" w:rsidR="00223D4D" w:rsidRPr="00087BCC" w:rsidRDefault="00223D4D" w:rsidP="00223D4D">
                  <w:pPr>
                    <w:spacing w:before="48" w:after="48"/>
                    <w:rPr>
                      <w:lang w:eastAsia="zh-TW"/>
                    </w:rPr>
                  </w:pPr>
                  <w:r w:rsidRPr="00087BCC">
                    <w:rPr>
                      <w:rFonts w:hint="eastAsia"/>
                      <w:lang w:val="zh-TW" w:eastAsia="zh-TW" w:bidi="zh-TW"/>
                    </w:rPr>
                    <w:t>202</w:t>
                  </w:r>
                  <w:r w:rsidR="004F00C0">
                    <w:rPr>
                      <w:rFonts w:hint="eastAsia"/>
                      <w:lang w:val="zh-TW" w:eastAsia="zh-TW" w:bidi="zh-TW"/>
                    </w:rPr>
                    <w:t>6</w:t>
                  </w:r>
                  <w:r w:rsidRPr="00087BCC">
                    <w:rPr>
                      <w:rFonts w:hint="eastAsia"/>
                      <w:lang w:val="zh-TW" w:eastAsia="zh-TW" w:bidi="zh-TW"/>
                    </w:rPr>
                    <w:t xml:space="preserve">年 </w:t>
                  </w:r>
                  <w:r w:rsidR="004F00C0">
                    <w:rPr>
                      <w:rFonts w:hint="eastAsia"/>
                      <w:lang w:val="zh-TW" w:eastAsia="zh-TW" w:bidi="zh-TW"/>
                    </w:rPr>
                    <w:t>11</w:t>
                  </w:r>
                  <w:r w:rsidRPr="00087BCC">
                    <w:rPr>
                      <w:rFonts w:hint="eastAsia"/>
                      <w:lang w:val="zh-TW" w:eastAsia="zh-TW" w:bidi="zh-TW"/>
                    </w:rPr>
                    <w:t xml:space="preserve"> 月</w:t>
                  </w:r>
                </w:p>
              </w:tc>
            </w:tr>
            <w:tr w:rsidR="00223D4D" w:rsidRPr="00087BCC" w14:paraId="0D23C43D" w14:textId="77777777" w:rsidTr="00A70674">
              <w:tc>
                <w:tcPr>
                  <w:tcW w:w="5000" w:type="pct"/>
                </w:tcPr>
                <w:tbl>
                  <w:tblPr>
                    <w:tblStyle w:val="ac"/>
                    <w:tblW w:w="0" w:type="auto"/>
                    <w:tblLayout w:type="fixed"/>
                    <w:tblLook w:val="04A0" w:firstRow="1" w:lastRow="0" w:firstColumn="1" w:lastColumn="0" w:noHBand="0" w:noVBand="1"/>
                    <w:tblCaption w:val="月份表格"/>
                  </w:tblPr>
                  <w:tblGrid>
                    <w:gridCol w:w="448"/>
                    <w:gridCol w:w="448"/>
                    <w:gridCol w:w="448"/>
                    <w:gridCol w:w="448"/>
                    <w:gridCol w:w="448"/>
                    <w:gridCol w:w="448"/>
                    <w:gridCol w:w="448"/>
                  </w:tblGrid>
                  <w:tr w:rsidR="00223D4D" w:rsidRPr="00087BCC" w14:paraId="208D1CDE" w14:textId="77777777" w:rsidTr="00A70674">
                    <w:trPr>
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</w:trPr>
                    <w:tc>
                      <w:tcPr>
                        <w:tcW w:w="448" w:type="dxa"/>
                      </w:tcPr>
                      <w:p w14:paraId="40B885D5" w14:textId="77777777" w:rsidR="00223D4D" w:rsidRPr="00087BCC" w:rsidRDefault="00223D4D" w:rsidP="00223D4D">
                        <w:pPr>
                          <w:rPr>
                            <w:lang w:eastAsia="zh-TW"/>
                          </w:rPr>
                        </w:pPr>
                        <w:r w:rsidRPr="00087BCC">
                          <w:rPr>
                            <w:rFonts w:hint="eastAsia"/>
                            <w:lang w:val="zh-TW" w:eastAsia="zh-TW" w:bidi="zh-TW"/>
                          </w:rPr>
                          <w:t>日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01F313C0" w14:textId="77777777" w:rsidR="00223D4D" w:rsidRPr="00087BCC" w:rsidRDefault="00223D4D" w:rsidP="00223D4D">
                        <w:pPr>
                          <w:rPr>
                            <w:lang w:eastAsia="zh-TW"/>
                          </w:rPr>
                        </w:pPr>
                        <w:proofErr w:type="gramStart"/>
                        <w:r w:rsidRPr="00087BCC">
                          <w:rPr>
                            <w:rFonts w:hint="eastAsia"/>
                            <w:lang w:val="zh-TW" w:eastAsia="zh-TW" w:bidi="zh-TW"/>
                          </w:rPr>
                          <w:t>一</w:t>
                        </w:r>
                        <w:proofErr w:type="gramEnd"/>
                      </w:p>
                    </w:tc>
                    <w:tc>
                      <w:tcPr>
                        <w:tcW w:w="448" w:type="dxa"/>
                      </w:tcPr>
                      <w:p w14:paraId="65495848" w14:textId="77777777" w:rsidR="00223D4D" w:rsidRPr="00087BCC" w:rsidRDefault="00223D4D" w:rsidP="00223D4D">
                        <w:pPr>
                          <w:rPr>
                            <w:lang w:eastAsia="zh-TW"/>
                          </w:rPr>
                        </w:pPr>
                        <w:r w:rsidRPr="00087BCC">
                          <w:rPr>
                            <w:rFonts w:hint="eastAsia"/>
                            <w:lang w:val="zh-TW" w:eastAsia="zh-TW" w:bidi="zh-TW"/>
                          </w:rPr>
                          <w:t>二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49CCB074" w14:textId="77777777" w:rsidR="00223D4D" w:rsidRPr="00087BCC" w:rsidRDefault="00223D4D" w:rsidP="00223D4D">
                        <w:pPr>
                          <w:rPr>
                            <w:lang w:eastAsia="zh-TW"/>
                          </w:rPr>
                        </w:pPr>
                        <w:r w:rsidRPr="00087BCC">
                          <w:rPr>
                            <w:rFonts w:hint="eastAsia"/>
                            <w:lang w:val="zh-TW" w:eastAsia="zh-TW" w:bidi="zh-TW"/>
                          </w:rPr>
                          <w:t>三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4C9A2B01" w14:textId="77777777" w:rsidR="00223D4D" w:rsidRPr="00087BCC" w:rsidRDefault="00223D4D" w:rsidP="00223D4D">
                        <w:pPr>
                          <w:rPr>
                            <w:lang w:eastAsia="zh-TW"/>
                          </w:rPr>
                        </w:pPr>
                        <w:r w:rsidRPr="00087BCC">
                          <w:rPr>
                            <w:rFonts w:hint="eastAsia"/>
                            <w:lang w:val="zh-TW" w:eastAsia="zh-TW" w:bidi="zh-TW"/>
                          </w:rPr>
                          <w:t>四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5170AF89" w14:textId="77777777" w:rsidR="00223D4D" w:rsidRPr="00087BCC" w:rsidRDefault="00223D4D" w:rsidP="00223D4D">
                        <w:pPr>
                          <w:rPr>
                            <w:lang w:eastAsia="zh-TW"/>
                          </w:rPr>
                        </w:pPr>
                        <w:r w:rsidRPr="00087BCC">
                          <w:rPr>
                            <w:rFonts w:hint="eastAsia"/>
                            <w:lang w:val="zh-TW" w:eastAsia="zh-TW" w:bidi="zh-TW"/>
                          </w:rPr>
                          <w:t>五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6B0B035E" w14:textId="77777777" w:rsidR="00223D4D" w:rsidRPr="00087BCC" w:rsidRDefault="00223D4D" w:rsidP="00223D4D">
                        <w:pPr>
                          <w:rPr>
                            <w:lang w:eastAsia="zh-TW"/>
                          </w:rPr>
                        </w:pPr>
                        <w:r w:rsidRPr="00087BCC">
                          <w:rPr>
                            <w:rFonts w:hint="eastAsia"/>
                            <w:lang w:val="zh-TW" w:eastAsia="zh-TW" w:bidi="zh-TW"/>
                          </w:rPr>
                          <w:t>六</w:t>
                        </w:r>
                      </w:p>
                    </w:tc>
                  </w:tr>
                  <w:tr w:rsidR="002542FD" w:rsidRPr="00087BCC" w14:paraId="14899300" w14:textId="77777777" w:rsidTr="00B94172">
                    <w:tc>
                      <w:tcPr>
                        <w:tcW w:w="448" w:type="dxa"/>
                        <w:shd w:val="clear" w:color="auto" w:fill="FFCCCC"/>
                      </w:tcPr>
                      <w:p w14:paraId="609943E4" w14:textId="66A58203" w:rsidR="002542FD" w:rsidRPr="00B94172" w:rsidRDefault="00B94172" w:rsidP="002542FD">
                        <w:pPr>
                          <w:rPr>
                            <w:color w:val="FF0000"/>
                            <w:lang w:eastAsia="zh-TW"/>
                          </w:rPr>
                        </w:pPr>
                        <w:r w:rsidRPr="00B94172">
                          <w:rPr>
                            <w:rFonts w:hint="eastAsia"/>
                            <w:color w:val="FF0000"/>
                            <w:lang w:eastAsia="zh-TW"/>
                          </w:rPr>
                          <w:t>1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72CE7A76" w14:textId="7679A69F" w:rsidR="002542FD" w:rsidRPr="00087BCC" w:rsidRDefault="00B94172" w:rsidP="002542FD">
                        <w:pPr>
                          <w:rPr>
                            <w:lang w:eastAsia="zh-TW"/>
                          </w:rPr>
                        </w:pPr>
                        <w:r>
                          <w:rPr>
                            <w:rFonts w:hint="eastAsia"/>
                            <w:lang w:eastAsia="zh-TW"/>
                          </w:rPr>
                          <w:t>2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763CEBA3" w14:textId="33FA136E" w:rsidR="002542FD" w:rsidRPr="00087BCC" w:rsidRDefault="00B94172" w:rsidP="002542FD">
                        <w:pPr>
                          <w:rPr>
                            <w:lang w:eastAsia="zh-TW"/>
                          </w:rPr>
                        </w:pPr>
                        <w:r>
                          <w:rPr>
                            <w:rFonts w:hint="eastAsia"/>
                            <w:lang w:eastAsia="zh-TW"/>
                          </w:rPr>
                          <w:t>3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1A28C647" w14:textId="459F7FFA" w:rsidR="002542FD" w:rsidRPr="00087BCC" w:rsidRDefault="00B94172" w:rsidP="002542FD">
                        <w:pPr>
                          <w:rPr>
                            <w:lang w:eastAsia="zh-TW"/>
                          </w:rPr>
                        </w:pPr>
                        <w:r>
                          <w:rPr>
                            <w:rFonts w:hint="eastAsia"/>
                            <w:lang w:eastAsia="zh-TW"/>
                          </w:rPr>
                          <w:t>4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294B4139" w14:textId="12FD84F9" w:rsidR="002542FD" w:rsidRPr="00087BCC" w:rsidRDefault="00B94172" w:rsidP="002542FD">
                        <w:pPr>
                          <w:rPr>
                            <w:lang w:eastAsia="zh-TW"/>
                          </w:rPr>
                        </w:pPr>
                        <w:r>
                          <w:rPr>
                            <w:rFonts w:hint="eastAsia"/>
                            <w:lang w:eastAsia="zh-TW"/>
                          </w:rPr>
                          <w:t>5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471200B9" w14:textId="22E2EE32" w:rsidR="002542FD" w:rsidRPr="00087BCC" w:rsidRDefault="00B94172" w:rsidP="002542FD">
                        <w:pPr>
                          <w:rPr>
                            <w:lang w:eastAsia="zh-TW"/>
                          </w:rPr>
                        </w:pPr>
                        <w:r>
                          <w:rPr>
                            <w:rFonts w:hint="eastAsia"/>
                            <w:lang w:eastAsia="zh-TW"/>
                          </w:rPr>
                          <w:t>6</w:t>
                        </w:r>
                      </w:p>
                    </w:tc>
                    <w:tc>
                      <w:tcPr>
                        <w:tcW w:w="448" w:type="dxa"/>
                        <w:shd w:val="clear" w:color="auto" w:fill="FFFAE6" w:themeFill="accent2" w:themeFillTint="33"/>
                      </w:tcPr>
                      <w:p w14:paraId="18B28AF5" w14:textId="76D8AE4E" w:rsidR="002542FD" w:rsidRPr="00B94172" w:rsidRDefault="00B94172" w:rsidP="002542FD">
                        <w:pPr>
                          <w:rPr>
                            <w:color w:val="FF0000"/>
                            <w:lang w:eastAsia="zh-TW"/>
                          </w:rPr>
                        </w:pPr>
                        <w:r w:rsidRPr="00B94172">
                          <w:rPr>
                            <w:rFonts w:hint="eastAsia"/>
                            <w:color w:val="FF0000"/>
                            <w:lang w:eastAsia="zh-TW"/>
                          </w:rPr>
                          <w:t>7</w:t>
                        </w:r>
                      </w:p>
                    </w:tc>
                  </w:tr>
                  <w:tr w:rsidR="002542FD" w:rsidRPr="00087BCC" w14:paraId="6A68FE30" w14:textId="77777777" w:rsidTr="00B94172">
                    <w:tc>
                      <w:tcPr>
                        <w:tcW w:w="448" w:type="dxa"/>
                        <w:shd w:val="clear" w:color="auto" w:fill="FFCCCC"/>
                      </w:tcPr>
                      <w:p w14:paraId="7CD9311A" w14:textId="71A3E4BD" w:rsidR="002542FD" w:rsidRPr="00B94172" w:rsidRDefault="00B94172" w:rsidP="002542FD">
                        <w:pPr>
                          <w:rPr>
                            <w:color w:val="FF0000"/>
                            <w:lang w:eastAsia="zh-TW"/>
                          </w:rPr>
                        </w:pPr>
                        <w:r w:rsidRPr="00B94172">
                          <w:rPr>
                            <w:rFonts w:hint="eastAsia"/>
                            <w:color w:val="FF0000"/>
                            <w:lang w:eastAsia="zh-TW"/>
                          </w:rPr>
                          <w:t>8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333DA4F0" w14:textId="378B10FC" w:rsidR="002542FD" w:rsidRPr="00087BCC" w:rsidRDefault="00B94172" w:rsidP="002542FD">
                        <w:pPr>
                          <w:rPr>
                            <w:lang w:eastAsia="zh-TW"/>
                          </w:rPr>
                        </w:pPr>
                        <w:r>
                          <w:rPr>
                            <w:rFonts w:hint="eastAsia"/>
                            <w:lang w:eastAsia="zh-TW"/>
                          </w:rPr>
                          <w:t>9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5EED53A4" w14:textId="355C5131" w:rsidR="002542FD" w:rsidRPr="00087BCC" w:rsidRDefault="00B94172" w:rsidP="002542FD">
                        <w:pPr>
                          <w:rPr>
                            <w:lang w:eastAsia="zh-TW"/>
                          </w:rPr>
                        </w:pPr>
                        <w:r>
                          <w:rPr>
                            <w:rFonts w:hint="eastAsia"/>
                            <w:lang w:eastAsia="zh-TW"/>
                          </w:rPr>
                          <w:t>10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51AEAD38" w14:textId="6B8E5C52" w:rsidR="002542FD" w:rsidRPr="00087BCC" w:rsidRDefault="00B94172" w:rsidP="002542FD">
                        <w:pPr>
                          <w:rPr>
                            <w:lang w:eastAsia="zh-TW"/>
                          </w:rPr>
                        </w:pPr>
                        <w:r>
                          <w:rPr>
                            <w:rFonts w:hint="eastAsia"/>
                            <w:lang w:eastAsia="zh-TW"/>
                          </w:rPr>
                          <w:t>11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353813BD" w14:textId="60221A1D" w:rsidR="002542FD" w:rsidRPr="00087BCC" w:rsidRDefault="00B94172" w:rsidP="002542FD">
                        <w:pPr>
                          <w:rPr>
                            <w:lang w:eastAsia="zh-TW"/>
                          </w:rPr>
                        </w:pPr>
                        <w:r>
                          <w:rPr>
                            <w:rFonts w:hint="eastAsia"/>
                            <w:lang w:eastAsia="zh-TW"/>
                          </w:rPr>
                          <w:t>12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4359FDB2" w14:textId="0B5A2D14" w:rsidR="002542FD" w:rsidRPr="00087BCC" w:rsidRDefault="00B94172" w:rsidP="002542FD">
                        <w:pPr>
                          <w:rPr>
                            <w:lang w:eastAsia="zh-TW"/>
                          </w:rPr>
                        </w:pPr>
                        <w:r>
                          <w:rPr>
                            <w:rFonts w:hint="eastAsia"/>
                            <w:lang w:eastAsia="zh-TW"/>
                          </w:rPr>
                          <w:t>13</w:t>
                        </w:r>
                      </w:p>
                    </w:tc>
                    <w:tc>
                      <w:tcPr>
                        <w:tcW w:w="448" w:type="dxa"/>
                        <w:shd w:val="clear" w:color="auto" w:fill="FFFAE6" w:themeFill="accent2" w:themeFillTint="33"/>
                      </w:tcPr>
                      <w:p w14:paraId="6E666CCE" w14:textId="52DC7A61" w:rsidR="002542FD" w:rsidRPr="00B94172" w:rsidRDefault="00B94172" w:rsidP="002542FD">
                        <w:pPr>
                          <w:rPr>
                            <w:color w:val="FF0000"/>
                            <w:lang w:eastAsia="zh-TW"/>
                          </w:rPr>
                        </w:pPr>
                        <w:r w:rsidRPr="00B94172">
                          <w:rPr>
                            <w:rFonts w:hint="eastAsia"/>
                            <w:color w:val="FF0000"/>
                            <w:lang w:eastAsia="zh-TW"/>
                          </w:rPr>
                          <w:t>14</w:t>
                        </w:r>
                      </w:p>
                    </w:tc>
                  </w:tr>
                  <w:tr w:rsidR="002542FD" w:rsidRPr="00087BCC" w14:paraId="0C5D25A6" w14:textId="77777777" w:rsidTr="00B94172">
                    <w:tc>
                      <w:tcPr>
                        <w:tcW w:w="448" w:type="dxa"/>
                        <w:shd w:val="clear" w:color="auto" w:fill="FFCCCC"/>
                      </w:tcPr>
                      <w:p w14:paraId="58EC723E" w14:textId="5EFF7C27" w:rsidR="002542FD" w:rsidRPr="00B94172" w:rsidRDefault="00B94172" w:rsidP="002542FD">
                        <w:pPr>
                          <w:rPr>
                            <w:color w:val="FF0000"/>
                            <w:lang w:eastAsia="zh-TW"/>
                          </w:rPr>
                        </w:pPr>
                        <w:r w:rsidRPr="00B94172">
                          <w:rPr>
                            <w:rFonts w:hint="eastAsia"/>
                            <w:color w:val="FF0000"/>
                            <w:lang w:eastAsia="zh-TW"/>
                          </w:rPr>
                          <w:t>15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01E7A991" w14:textId="732584D7" w:rsidR="002542FD" w:rsidRPr="00087BCC" w:rsidRDefault="00B94172" w:rsidP="002542FD">
                        <w:pPr>
                          <w:rPr>
                            <w:lang w:eastAsia="zh-TW"/>
                          </w:rPr>
                        </w:pPr>
                        <w:r>
                          <w:rPr>
                            <w:rFonts w:hint="eastAsia"/>
                            <w:lang w:eastAsia="zh-TW"/>
                          </w:rPr>
                          <w:t>16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2F60C883" w14:textId="4676F330" w:rsidR="002542FD" w:rsidRPr="00087BCC" w:rsidRDefault="00B94172" w:rsidP="002542FD">
                        <w:pPr>
                          <w:rPr>
                            <w:lang w:eastAsia="zh-TW"/>
                          </w:rPr>
                        </w:pPr>
                        <w:r>
                          <w:rPr>
                            <w:rFonts w:hint="eastAsia"/>
                            <w:lang w:eastAsia="zh-TW"/>
                          </w:rPr>
                          <w:t>17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2EF92335" w14:textId="5F318F61" w:rsidR="002542FD" w:rsidRPr="00087BCC" w:rsidRDefault="00B94172" w:rsidP="002542FD">
                        <w:pPr>
                          <w:rPr>
                            <w:lang w:eastAsia="zh-TW"/>
                          </w:rPr>
                        </w:pPr>
                        <w:r>
                          <w:rPr>
                            <w:rFonts w:hint="eastAsia"/>
                            <w:lang w:eastAsia="zh-TW"/>
                          </w:rPr>
                          <w:t>18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26C87C07" w14:textId="0F5B5373" w:rsidR="002542FD" w:rsidRPr="00087BCC" w:rsidRDefault="00B94172" w:rsidP="002542FD">
                        <w:pPr>
                          <w:rPr>
                            <w:lang w:eastAsia="zh-TW"/>
                          </w:rPr>
                        </w:pPr>
                        <w:r>
                          <w:rPr>
                            <w:rFonts w:hint="eastAsia"/>
                            <w:lang w:eastAsia="zh-TW"/>
                          </w:rPr>
                          <w:t>19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744ACEDD" w14:textId="51B8A743" w:rsidR="002542FD" w:rsidRPr="00087BCC" w:rsidRDefault="00B94172" w:rsidP="002542FD">
                        <w:pPr>
                          <w:rPr>
                            <w:lang w:eastAsia="zh-TW"/>
                          </w:rPr>
                        </w:pPr>
                        <w:r>
                          <w:rPr>
                            <w:rFonts w:hint="eastAsia"/>
                            <w:lang w:eastAsia="zh-TW"/>
                          </w:rPr>
                          <w:t>20</w:t>
                        </w:r>
                      </w:p>
                    </w:tc>
                    <w:tc>
                      <w:tcPr>
                        <w:tcW w:w="448" w:type="dxa"/>
                        <w:shd w:val="clear" w:color="auto" w:fill="FFFAE6" w:themeFill="accent2" w:themeFillTint="33"/>
                      </w:tcPr>
                      <w:p w14:paraId="74EEE892" w14:textId="70D88E7B" w:rsidR="002542FD" w:rsidRPr="00B94172" w:rsidRDefault="00B94172" w:rsidP="002542FD">
                        <w:pPr>
                          <w:rPr>
                            <w:color w:val="FF0000"/>
                            <w:lang w:eastAsia="zh-TW"/>
                          </w:rPr>
                        </w:pPr>
                        <w:r w:rsidRPr="00B94172">
                          <w:rPr>
                            <w:rFonts w:hint="eastAsia"/>
                            <w:color w:val="FF0000"/>
                            <w:lang w:eastAsia="zh-TW"/>
                          </w:rPr>
                          <w:t>21</w:t>
                        </w:r>
                      </w:p>
                    </w:tc>
                  </w:tr>
                  <w:tr w:rsidR="002542FD" w:rsidRPr="00087BCC" w14:paraId="726D20DB" w14:textId="77777777" w:rsidTr="00B94172">
                    <w:tc>
                      <w:tcPr>
                        <w:tcW w:w="448" w:type="dxa"/>
                        <w:shd w:val="clear" w:color="auto" w:fill="FFCCCC"/>
                      </w:tcPr>
                      <w:p w14:paraId="6C7A077A" w14:textId="0AC021C1" w:rsidR="002542FD" w:rsidRPr="00B94172" w:rsidRDefault="00B94172" w:rsidP="002542FD">
                        <w:pPr>
                          <w:rPr>
                            <w:color w:val="FF0000"/>
                            <w:lang w:eastAsia="zh-TW"/>
                          </w:rPr>
                        </w:pPr>
                        <w:r w:rsidRPr="00B94172">
                          <w:rPr>
                            <w:rFonts w:hint="eastAsia"/>
                            <w:color w:val="FF0000"/>
                            <w:lang w:eastAsia="zh-TW"/>
                          </w:rPr>
                          <w:t>22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207DB9AD" w14:textId="0D781106" w:rsidR="002542FD" w:rsidRPr="00087BCC" w:rsidRDefault="00B94172" w:rsidP="002542FD">
                        <w:pPr>
                          <w:rPr>
                            <w:lang w:eastAsia="zh-TW"/>
                          </w:rPr>
                        </w:pPr>
                        <w:r>
                          <w:rPr>
                            <w:rFonts w:hint="eastAsia"/>
                            <w:lang w:eastAsia="zh-TW"/>
                          </w:rPr>
                          <w:t>23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1248DA1F" w14:textId="5CA1758D" w:rsidR="002542FD" w:rsidRPr="00087BCC" w:rsidRDefault="00B94172" w:rsidP="002542FD">
                        <w:pPr>
                          <w:rPr>
                            <w:lang w:eastAsia="zh-TW"/>
                          </w:rPr>
                        </w:pPr>
                        <w:r>
                          <w:rPr>
                            <w:rFonts w:hint="eastAsia"/>
                            <w:lang w:eastAsia="zh-TW"/>
                          </w:rPr>
                          <w:t>24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0FE49A8D" w14:textId="3F2D712D" w:rsidR="002542FD" w:rsidRPr="00087BCC" w:rsidRDefault="00B94172" w:rsidP="002542FD">
                        <w:pPr>
                          <w:rPr>
                            <w:lang w:eastAsia="zh-TW"/>
                          </w:rPr>
                        </w:pPr>
                        <w:r>
                          <w:rPr>
                            <w:rFonts w:hint="eastAsia"/>
                            <w:lang w:eastAsia="zh-TW"/>
                          </w:rPr>
                          <w:t>25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5009CB0B" w14:textId="510506CA" w:rsidR="002542FD" w:rsidRPr="00087BCC" w:rsidRDefault="00B94172" w:rsidP="002542FD">
                        <w:pPr>
                          <w:rPr>
                            <w:lang w:eastAsia="zh-TW"/>
                          </w:rPr>
                        </w:pPr>
                        <w:r>
                          <w:rPr>
                            <w:rFonts w:hint="eastAsia"/>
                            <w:lang w:eastAsia="zh-TW"/>
                          </w:rPr>
                          <w:t>26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22BF4B33" w14:textId="2C493A6D" w:rsidR="002542FD" w:rsidRPr="00087BCC" w:rsidRDefault="00B94172" w:rsidP="002542FD">
                        <w:pPr>
                          <w:rPr>
                            <w:lang w:eastAsia="zh-TW"/>
                          </w:rPr>
                        </w:pPr>
                        <w:r>
                          <w:rPr>
                            <w:rFonts w:hint="eastAsia"/>
                            <w:lang w:eastAsia="zh-TW"/>
                          </w:rPr>
                          <w:t>27</w:t>
                        </w:r>
                      </w:p>
                    </w:tc>
                    <w:tc>
                      <w:tcPr>
                        <w:tcW w:w="448" w:type="dxa"/>
                        <w:shd w:val="clear" w:color="auto" w:fill="FFFAE6" w:themeFill="accent2" w:themeFillTint="33"/>
                      </w:tcPr>
                      <w:p w14:paraId="1FB4B414" w14:textId="60480DCE" w:rsidR="002542FD" w:rsidRPr="00B94172" w:rsidRDefault="00B94172" w:rsidP="002542FD">
                        <w:pPr>
                          <w:rPr>
                            <w:color w:val="FF0000"/>
                            <w:lang w:eastAsia="zh-TW"/>
                          </w:rPr>
                        </w:pPr>
                        <w:r w:rsidRPr="00B94172">
                          <w:rPr>
                            <w:rFonts w:hint="eastAsia"/>
                            <w:color w:val="FF0000"/>
                            <w:lang w:eastAsia="zh-TW"/>
                          </w:rPr>
                          <w:t>28</w:t>
                        </w:r>
                      </w:p>
                    </w:tc>
                  </w:tr>
                  <w:tr w:rsidR="002542FD" w:rsidRPr="00087BCC" w14:paraId="2DF650C7" w14:textId="77777777" w:rsidTr="00B94172">
                    <w:tc>
                      <w:tcPr>
                        <w:tcW w:w="448" w:type="dxa"/>
                        <w:shd w:val="clear" w:color="auto" w:fill="FFCCCC"/>
                      </w:tcPr>
                      <w:p w14:paraId="5F92573C" w14:textId="75BD1D6C" w:rsidR="002542FD" w:rsidRPr="00B94172" w:rsidRDefault="00B94172" w:rsidP="002542FD">
                        <w:pPr>
                          <w:rPr>
                            <w:color w:val="FF0000"/>
                            <w:lang w:eastAsia="zh-TW"/>
                          </w:rPr>
                        </w:pPr>
                        <w:r w:rsidRPr="00B94172">
                          <w:rPr>
                            <w:rFonts w:hint="eastAsia"/>
                            <w:color w:val="FF0000"/>
                            <w:lang w:eastAsia="zh-TW"/>
                          </w:rPr>
                          <w:t>29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0C29855F" w14:textId="7871C23A" w:rsidR="002542FD" w:rsidRPr="00087BCC" w:rsidRDefault="00B94172" w:rsidP="002542FD">
                        <w:pPr>
                          <w:rPr>
                            <w:lang w:eastAsia="zh-TW"/>
                          </w:rPr>
                        </w:pPr>
                        <w:r>
                          <w:rPr>
                            <w:rFonts w:hint="eastAsia"/>
                            <w:lang w:eastAsia="zh-TW"/>
                          </w:rPr>
                          <w:t>30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2FEE488E" w14:textId="10D36937" w:rsidR="002542FD" w:rsidRPr="00087BCC" w:rsidRDefault="002542FD" w:rsidP="002542FD">
                        <w:pPr>
                          <w:rPr>
                            <w:lang w:eastAsia="zh-TW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63624E85" w14:textId="6078AEB6" w:rsidR="002542FD" w:rsidRPr="00087BCC" w:rsidRDefault="002542FD" w:rsidP="002542FD">
                        <w:pPr>
                          <w:rPr>
                            <w:lang w:eastAsia="zh-TW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4D6B237A" w14:textId="77777777" w:rsidR="002542FD" w:rsidRPr="00087BCC" w:rsidRDefault="002542FD" w:rsidP="002542FD">
                        <w:pPr>
                          <w:rPr>
                            <w:lang w:eastAsia="zh-TW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223CCD06" w14:textId="77777777" w:rsidR="002542FD" w:rsidRPr="00087BCC" w:rsidRDefault="002542FD" w:rsidP="002542FD">
                        <w:pPr>
                          <w:rPr>
                            <w:lang w:eastAsia="zh-TW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11922085" w14:textId="77777777" w:rsidR="002542FD" w:rsidRPr="00087BCC" w:rsidRDefault="002542FD" w:rsidP="002542FD">
                        <w:pPr>
                          <w:rPr>
                            <w:lang w:eastAsia="zh-TW"/>
                          </w:rPr>
                        </w:pPr>
                      </w:p>
                    </w:tc>
                  </w:tr>
                  <w:tr w:rsidR="00223D4D" w:rsidRPr="00087BCC" w14:paraId="1DE044DD" w14:textId="77777777" w:rsidTr="00A70674">
                    <w:tc>
                      <w:tcPr>
                        <w:tcW w:w="448" w:type="dxa"/>
                      </w:tcPr>
                      <w:p w14:paraId="5D85C08D" w14:textId="77777777" w:rsidR="00223D4D" w:rsidRPr="00087BCC" w:rsidRDefault="00223D4D" w:rsidP="00223D4D">
                        <w:pPr>
                          <w:rPr>
                            <w:lang w:eastAsia="zh-TW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6F38CE64" w14:textId="77777777" w:rsidR="00223D4D" w:rsidRPr="00087BCC" w:rsidRDefault="00223D4D" w:rsidP="00223D4D">
                        <w:pPr>
                          <w:rPr>
                            <w:lang w:eastAsia="zh-TW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7152C51E" w14:textId="77777777" w:rsidR="00223D4D" w:rsidRPr="00087BCC" w:rsidRDefault="00223D4D" w:rsidP="00223D4D">
                        <w:pPr>
                          <w:rPr>
                            <w:lang w:eastAsia="zh-TW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0F60F43B" w14:textId="77777777" w:rsidR="00223D4D" w:rsidRPr="00087BCC" w:rsidRDefault="00223D4D" w:rsidP="00223D4D">
                        <w:pPr>
                          <w:rPr>
                            <w:lang w:eastAsia="zh-TW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1586374E" w14:textId="77777777" w:rsidR="00223D4D" w:rsidRPr="00087BCC" w:rsidRDefault="00223D4D" w:rsidP="00223D4D">
                        <w:pPr>
                          <w:rPr>
                            <w:lang w:eastAsia="zh-TW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590463D5" w14:textId="77777777" w:rsidR="00223D4D" w:rsidRPr="00087BCC" w:rsidRDefault="00223D4D" w:rsidP="00223D4D">
                        <w:pPr>
                          <w:rPr>
                            <w:lang w:eastAsia="zh-TW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1876BA92" w14:textId="77777777" w:rsidR="00223D4D" w:rsidRPr="00087BCC" w:rsidRDefault="00223D4D" w:rsidP="00223D4D">
                        <w:pPr>
                          <w:rPr>
                            <w:lang w:eastAsia="zh-TW"/>
                          </w:rPr>
                        </w:pPr>
                      </w:p>
                    </w:tc>
                  </w:tr>
                </w:tbl>
                <w:p w14:paraId="3FBE9340" w14:textId="77777777" w:rsidR="00223D4D" w:rsidRPr="00087BCC" w:rsidRDefault="00223D4D" w:rsidP="00223D4D">
                  <w:pPr>
                    <w:rPr>
                      <w:lang w:eastAsia="zh-TW"/>
                    </w:rPr>
                  </w:pPr>
                </w:p>
              </w:tc>
            </w:tr>
          </w:tbl>
          <w:p w14:paraId="302BFE4D" w14:textId="77777777" w:rsidR="00223D4D" w:rsidRPr="00087BCC" w:rsidRDefault="00223D4D" w:rsidP="00223D4D">
            <w:pPr>
              <w:rPr>
                <w:lang w:eastAsia="zh-TW"/>
              </w:rPr>
            </w:pPr>
          </w:p>
        </w:tc>
        <w:tc>
          <w:tcPr>
            <w:tcW w:w="579" w:type="dxa"/>
          </w:tcPr>
          <w:p w14:paraId="22C794E9" w14:textId="77777777" w:rsidR="00223D4D" w:rsidRPr="00087BCC" w:rsidRDefault="00223D4D" w:rsidP="00223D4D">
            <w:pPr>
              <w:rPr>
                <w:lang w:eastAsia="zh-TW"/>
              </w:rPr>
            </w:pPr>
          </w:p>
        </w:tc>
        <w:tc>
          <w:tcPr>
            <w:tcW w:w="3214" w:type="dxa"/>
          </w:tcPr>
          <w:tbl>
            <w:tblPr>
              <w:tblStyle w:val="ab"/>
              <w:tblW w:w="5000" w:type="pct"/>
              <w:tblLayout w:type="fixed"/>
              <w:tblLook w:val="04A0" w:firstRow="1" w:lastRow="0" w:firstColumn="1" w:lastColumn="0" w:noHBand="0" w:noVBand="1"/>
              <w:tblCaption w:val="月份表格版面配置"/>
            </w:tblPr>
            <w:tblGrid>
              <w:gridCol w:w="3146"/>
            </w:tblGrid>
            <w:tr w:rsidR="00223D4D" w:rsidRPr="00087BCC" w14:paraId="206A09B2" w14:textId="77777777" w:rsidTr="00A70674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/w:trPr>
              <w:tc>
                <w:tcPr>
                  <w:tcW w:w="5000" w:type="pct"/>
                </w:tcPr>
                <w:p w14:paraId="5DA86651" w14:textId="5D1B4385" w:rsidR="00223D4D" w:rsidRPr="00087BCC" w:rsidRDefault="00223D4D" w:rsidP="00223D4D">
                  <w:pPr>
                    <w:spacing w:before="48" w:after="48"/>
                    <w:rPr>
                      <w:lang w:eastAsia="zh-TW"/>
                    </w:rPr>
                  </w:pPr>
                  <w:r w:rsidRPr="00087BCC">
                    <w:rPr>
                      <w:rFonts w:hint="eastAsia"/>
                      <w:lang w:val="zh-TW" w:eastAsia="zh-TW" w:bidi="zh-TW"/>
                    </w:rPr>
                    <w:t>202</w:t>
                  </w:r>
                  <w:r w:rsidR="004F00C0">
                    <w:rPr>
                      <w:rFonts w:hint="eastAsia"/>
                      <w:lang w:val="zh-TW" w:eastAsia="zh-TW" w:bidi="zh-TW"/>
                    </w:rPr>
                    <w:t>6</w:t>
                  </w:r>
                  <w:r w:rsidRPr="00087BCC">
                    <w:rPr>
                      <w:rFonts w:hint="eastAsia"/>
                      <w:lang w:val="zh-TW" w:eastAsia="zh-TW" w:bidi="zh-TW"/>
                    </w:rPr>
                    <w:t xml:space="preserve"> 年 </w:t>
                  </w:r>
                  <w:r w:rsidR="004F00C0">
                    <w:rPr>
                      <w:rFonts w:hint="eastAsia"/>
                      <w:lang w:val="zh-TW" w:eastAsia="zh-TW" w:bidi="zh-TW"/>
                    </w:rPr>
                    <w:t>12</w:t>
                  </w:r>
                  <w:r w:rsidRPr="00087BCC">
                    <w:rPr>
                      <w:rFonts w:hint="eastAsia"/>
                      <w:lang w:val="zh-TW" w:eastAsia="zh-TW" w:bidi="zh-TW"/>
                    </w:rPr>
                    <w:t xml:space="preserve"> 月</w:t>
                  </w:r>
                </w:p>
              </w:tc>
            </w:tr>
            <w:tr w:rsidR="00223D4D" w:rsidRPr="00087BCC" w14:paraId="583C13A8" w14:textId="77777777" w:rsidTr="00A70674">
              <w:tc>
                <w:tcPr>
                  <w:tcW w:w="5000" w:type="pct"/>
                </w:tcPr>
                <w:tbl>
                  <w:tblPr>
                    <w:tblStyle w:val="ac"/>
                    <w:tblW w:w="0" w:type="auto"/>
                    <w:tblLayout w:type="fixed"/>
                    <w:tblLook w:val="04A0" w:firstRow="1" w:lastRow="0" w:firstColumn="1" w:lastColumn="0" w:noHBand="0" w:noVBand="1"/>
                    <w:tblCaption w:val="月份表格"/>
                  </w:tblPr>
                  <w:tblGrid>
                    <w:gridCol w:w="448"/>
                    <w:gridCol w:w="448"/>
                    <w:gridCol w:w="448"/>
                    <w:gridCol w:w="448"/>
                    <w:gridCol w:w="448"/>
                    <w:gridCol w:w="448"/>
                    <w:gridCol w:w="448"/>
                  </w:tblGrid>
                  <w:tr w:rsidR="00223D4D" w:rsidRPr="00087BCC" w14:paraId="71426082" w14:textId="77777777" w:rsidTr="00A70674">
                    <w:trPr>
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</w:trPr>
                    <w:tc>
                      <w:tcPr>
                        <w:tcW w:w="448" w:type="dxa"/>
                      </w:tcPr>
                      <w:p w14:paraId="1F02A418" w14:textId="77777777" w:rsidR="00223D4D" w:rsidRPr="00087BCC" w:rsidRDefault="00223D4D" w:rsidP="00223D4D">
                        <w:pPr>
                          <w:rPr>
                            <w:lang w:eastAsia="zh-TW"/>
                          </w:rPr>
                        </w:pPr>
                        <w:r w:rsidRPr="00087BCC">
                          <w:rPr>
                            <w:rFonts w:hint="eastAsia"/>
                            <w:lang w:val="zh-TW" w:eastAsia="zh-TW" w:bidi="zh-TW"/>
                          </w:rPr>
                          <w:t>日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435DE990" w14:textId="77777777" w:rsidR="00223D4D" w:rsidRPr="00087BCC" w:rsidRDefault="00223D4D" w:rsidP="00223D4D">
                        <w:pPr>
                          <w:rPr>
                            <w:lang w:eastAsia="zh-TW"/>
                          </w:rPr>
                        </w:pPr>
                        <w:proofErr w:type="gramStart"/>
                        <w:r w:rsidRPr="00087BCC">
                          <w:rPr>
                            <w:rFonts w:hint="eastAsia"/>
                            <w:lang w:val="zh-TW" w:eastAsia="zh-TW" w:bidi="zh-TW"/>
                          </w:rPr>
                          <w:t>一</w:t>
                        </w:r>
                        <w:proofErr w:type="gramEnd"/>
                      </w:p>
                    </w:tc>
                    <w:tc>
                      <w:tcPr>
                        <w:tcW w:w="448" w:type="dxa"/>
                      </w:tcPr>
                      <w:p w14:paraId="04D5FFAD" w14:textId="77777777" w:rsidR="00223D4D" w:rsidRPr="00087BCC" w:rsidRDefault="00223D4D" w:rsidP="00223D4D">
                        <w:pPr>
                          <w:rPr>
                            <w:lang w:eastAsia="zh-TW"/>
                          </w:rPr>
                        </w:pPr>
                        <w:r w:rsidRPr="00087BCC">
                          <w:rPr>
                            <w:rFonts w:hint="eastAsia"/>
                            <w:lang w:val="zh-TW" w:eastAsia="zh-TW" w:bidi="zh-TW"/>
                          </w:rPr>
                          <w:t>二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20BE3277" w14:textId="77777777" w:rsidR="00223D4D" w:rsidRPr="00087BCC" w:rsidRDefault="00223D4D" w:rsidP="00223D4D">
                        <w:pPr>
                          <w:rPr>
                            <w:lang w:eastAsia="zh-TW"/>
                          </w:rPr>
                        </w:pPr>
                        <w:r w:rsidRPr="00087BCC">
                          <w:rPr>
                            <w:rFonts w:hint="eastAsia"/>
                            <w:lang w:val="zh-TW" w:eastAsia="zh-TW" w:bidi="zh-TW"/>
                          </w:rPr>
                          <w:t>三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3BA2D5EC" w14:textId="77777777" w:rsidR="00223D4D" w:rsidRPr="00087BCC" w:rsidRDefault="00223D4D" w:rsidP="00223D4D">
                        <w:pPr>
                          <w:rPr>
                            <w:lang w:eastAsia="zh-TW"/>
                          </w:rPr>
                        </w:pPr>
                        <w:r w:rsidRPr="00087BCC">
                          <w:rPr>
                            <w:rFonts w:hint="eastAsia"/>
                            <w:lang w:val="zh-TW" w:eastAsia="zh-TW" w:bidi="zh-TW"/>
                          </w:rPr>
                          <w:t>四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70F59EA4" w14:textId="77777777" w:rsidR="00223D4D" w:rsidRPr="00087BCC" w:rsidRDefault="00223D4D" w:rsidP="00223D4D">
                        <w:pPr>
                          <w:rPr>
                            <w:lang w:eastAsia="zh-TW"/>
                          </w:rPr>
                        </w:pPr>
                        <w:r w:rsidRPr="00087BCC">
                          <w:rPr>
                            <w:rFonts w:hint="eastAsia"/>
                            <w:lang w:val="zh-TW" w:eastAsia="zh-TW" w:bidi="zh-TW"/>
                          </w:rPr>
                          <w:t>五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19D3E69A" w14:textId="77777777" w:rsidR="00223D4D" w:rsidRPr="00087BCC" w:rsidRDefault="00223D4D" w:rsidP="00223D4D">
                        <w:pPr>
                          <w:rPr>
                            <w:lang w:eastAsia="zh-TW"/>
                          </w:rPr>
                        </w:pPr>
                        <w:r w:rsidRPr="00087BCC">
                          <w:rPr>
                            <w:rFonts w:hint="eastAsia"/>
                            <w:lang w:val="zh-TW" w:eastAsia="zh-TW" w:bidi="zh-TW"/>
                          </w:rPr>
                          <w:t>六</w:t>
                        </w:r>
                      </w:p>
                    </w:tc>
                  </w:tr>
                  <w:tr w:rsidR="002542FD" w:rsidRPr="00087BCC" w14:paraId="733FF7BB" w14:textId="77777777" w:rsidTr="00B94172">
                    <w:tc>
                      <w:tcPr>
                        <w:tcW w:w="448" w:type="dxa"/>
                      </w:tcPr>
                      <w:p w14:paraId="1A7D4EC5" w14:textId="77777777" w:rsidR="002542FD" w:rsidRPr="00087BCC" w:rsidRDefault="002542FD" w:rsidP="002542FD">
                        <w:pPr>
                          <w:rPr>
                            <w:lang w:eastAsia="zh-TW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544392A3" w14:textId="77777777" w:rsidR="002542FD" w:rsidRPr="00087BCC" w:rsidRDefault="002542FD" w:rsidP="002542FD">
                        <w:pPr>
                          <w:rPr>
                            <w:lang w:eastAsia="zh-TW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3F5D6476" w14:textId="3F352AF9" w:rsidR="002542FD" w:rsidRPr="00087BCC" w:rsidRDefault="00B94172" w:rsidP="002542FD">
                        <w:pPr>
                          <w:rPr>
                            <w:lang w:eastAsia="zh-TW"/>
                          </w:rPr>
                        </w:pPr>
                        <w:r>
                          <w:rPr>
                            <w:rFonts w:hint="eastAsia"/>
                            <w:lang w:eastAsia="zh-TW"/>
                          </w:rPr>
                          <w:t>1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7CE3D642" w14:textId="75BE6EB1" w:rsidR="002542FD" w:rsidRPr="00087BCC" w:rsidRDefault="00B94172" w:rsidP="002542FD">
                        <w:pPr>
                          <w:rPr>
                            <w:lang w:eastAsia="zh-TW"/>
                          </w:rPr>
                        </w:pPr>
                        <w:r>
                          <w:rPr>
                            <w:rFonts w:hint="eastAsia"/>
                            <w:lang w:eastAsia="zh-TW"/>
                          </w:rPr>
                          <w:t>2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4B9FA88C" w14:textId="25A96D25" w:rsidR="002542FD" w:rsidRPr="00087BCC" w:rsidRDefault="00B94172" w:rsidP="002542FD">
                        <w:pPr>
                          <w:rPr>
                            <w:lang w:eastAsia="zh-TW"/>
                          </w:rPr>
                        </w:pPr>
                        <w:r>
                          <w:rPr>
                            <w:rFonts w:hint="eastAsia"/>
                            <w:lang w:eastAsia="zh-TW"/>
                          </w:rPr>
                          <w:t>3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4711E564" w14:textId="6FCCED32" w:rsidR="002542FD" w:rsidRPr="00087BCC" w:rsidRDefault="00B94172" w:rsidP="002542FD">
                        <w:pPr>
                          <w:rPr>
                            <w:lang w:eastAsia="zh-TW"/>
                          </w:rPr>
                        </w:pPr>
                        <w:r>
                          <w:rPr>
                            <w:rFonts w:hint="eastAsia"/>
                            <w:lang w:eastAsia="zh-TW"/>
                          </w:rPr>
                          <w:t>4</w:t>
                        </w:r>
                      </w:p>
                    </w:tc>
                    <w:tc>
                      <w:tcPr>
                        <w:tcW w:w="448" w:type="dxa"/>
                        <w:shd w:val="clear" w:color="auto" w:fill="FFFAE6" w:themeFill="accent2" w:themeFillTint="33"/>
                      </w:tcPr>
                      <w:p w14:paraId="149A01B3" w14:textId="23B47F51" w:rsidR="002542FD" w:rsidRPr="00B94172" w:rsidRDefault="00B94172" w:rsidP="002542FD">
                        <w:pPr>
                          <w:rPr>
                            <w:color w:val="FF0000"/>
                            <w:lang w:eastAsia="zh-TW"/>
                          </w:rPr>
                        </w:pPr>
                        <w:r w:rsidRPr="00B94172">
                          <w:rPr>
                            <w:rFonts w:hint="eastAsia"/>
                            <w:color w:val="FF0000"/>
                            <w:lang w:eastAsia="zh-TW"/>
                          </w:rPr>
                          <w:t>5</w:t>
                        </w:r>
                      </w:p>
                    </w:tc>
                  </w:tr>
                  <w:tr w:rsidR="002542FD" w:rsidRPr="00087BCC" w14:paraId="026750E1" w14:textId="77777777" w:rsidTr="00B94172">
                    <w:tc>
                      <w:tcPr>
                        <w:tcW w:w="448" w:type="dxa"/>
                        <w:shd w:val="clear" w:color="auto" w:fill="FFCCCC"/>
                      </w:tcPr>
                      <w:p w14:paraId="780FBA9D" w14:textId="5E850C7B" w:rsidR="002542FD" w:rsidRPr="00B94172" w:rsidRDefault="00B94172" w:rsidP="002542FD">
                        <w:pPr>
                          <w:rPr>
                            <w:color w:val="FF0000"/>
                            <w:lang w:eastAsia="zh-TW"/>
                          </w:rPr>
                        </w:pPr>
                        <w:r w:rsidRPr="00B94172">
                          <w:rPr>
                            <w:rFonts w:hint="eastAsia"/>
                            <w:color w:val="FF0000"/>
                            <w:lang w:eastAsia="zh-TW"/>
                          </w:rPr>
                          <w:t>6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0E7718A4" w14:textId="313CC485" w:rsidR="002542FD" w:rsidRPr="00087BCC" w:rsidRDefault="00B94172" w:rsidP="002542FD">
                        <w:pPr>
                          <w:rPr>
                            <w:lang w:eastAsia="zh-TW"/>
                          </w:rPr>
                        </w:pPr>
                        <w:r>
                          <w:rPr>
                            <w:rFonts w:hint="eastAsia"/>
                            <w:lang w:eastAsia="zh-TW"/>
                          </w:rPr>
                          <w:t>7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09F90BF2" w14:textId="034BE322" w:rsidR="002542FD" w:rsidRPr="00087BCC" w:rsidRDefault="00B94172" w:rsidP="002542FD">
                        <w:pPr>
                          <w:rPr>
                            <w:lang w:eastAsia="zh-TW"/>
                          </w:rPr>
                        </w:pPr>
                        <w:r>
                          <w:rPr>
                            <w:rFonts w:hint="eastAsia"/>
                            <w:lang w:eastAsia="zh-TW"/>
                          </w:rPr>
                          <w:t>8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324BF784" w14:textId="11554767" w:rsidR="002542FD" w:rsidRPr="00087BCC" w:rsidRDefault="00B94172" w:rsidP="002542FD">
                        <w:pPr>
                          <w:rPr>
                            <w:lang w:eastAsia="zh-TW"/>
                          </w:rPr>
                        </w:pPr>
                        <w:r>
                          <w:rPr>
                            <w:rFonts w:hint="eastAsia"/>
                            <w:lang w:eastAsia="zh-TW"/>
                          </w:rPr>
                          <w:t>9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27634A10" w14:textId="2B0FDBA9" w:rsidR="002542FD" w:rsidRPr="00087BCC" w:rsidRDefault="00B94172" w:rsidP="002542FD">
                        <w:pPr>
                          <w:rPr>
                            <w:lang w:eastAsia="zh-TW"/>
                          </w:rPr>
                        </w:pPr>
                        <w:r>
                          <w:rPr>
                            <w:rFonts w:hint="eastAsia"/>
                            <w:lang w:eastAsia="zh-TW"/>
                          </w:rPr>
                          <w:t>10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271D09C0" w14:textId="0C1777B9" w:rsidR="002542FD" w:rsidRPr="00087BCC" w:rsidRDefault="00B94172" w:rsidP="002542FD">
                        <w:pPr>
                          <w:rPr>
                            <w:lang w:eastAsia="zh-TW"/>
                          </w:rPr>
                        </w:pPr>
                        <w:r>
                          <w:rPr>
                            <w:rFonts w:hint="eastAsia"/>
                            <w:lang w:eastAsia="zh-TW"/>
                          </w:rPr>
                          <w:t>11</w:t>
                        </w:r>
                      </w:p>
                    </w:tc>
                    <w:tc>
                      <w:tcPr>
                        <w:tcW w:w="448" w:type="dxa"/>
                        <w:shd w:val="clear" w:color="auto" w:fill="FFFAE6" w:themeFill="accent2" w:themeFillTint="33"/>
                      </w:tcPr>
                      <w:p w14:paraId="200BDE99" w14:textId="126ADEA8" w:rsidR="002542FD" w:rsidRPr="00B94172" w:rsidRDefault="00B94172" w:rsidP="002542FD">
                        <w:pPr>
                          <w:rPr>
                            <w:color w:val="FF0000"/>
                            <w:lang w:eastAsia="zh-TW"/>
                          </w:rPr>
                        </w:pPr>
                        <w:r w:rsidRPr="00B94172">
                          <w:rPr>
                            <w:rFonts w:hint="eastAsia"/>
                            <w:color w:val="FF0000"/>
                            <w:lang w:eastAsia="zh-TW"/>
                          </w:rPr>
                          <w:t>12</w:t>
                        </w:r>
                      </w:p>
                    </w:tc>
                  </w:tr>
                  <w:tr w:rsidR="002542FD" w:rsidRPr="00087BCC" w14:paraId="6455F0A6" w14:textId="77777777" w:rsidTr="00B94172">
                    <w:tc>
                      <w:tcPr>
                        <w:tcW w:w="448" w:type="dxa"/>
                        <w:shd w:val="clear" w:color="auto" w:fill="FFCCCC"/>
                      </w:tcPr>
                      <w:p w14:paraId="50966B2E" w14:textId="14C8BCB6" w:rsidR="002542FD" w:rsidRPr="00B94172" w:rsidRDefault="00B94172" w:rsidP="002542FD">
                        <w:pPr>
                          <w:rPr>
                            <w:color w:val="FF0000"/>
                            <w:lang w:eastAsia="zh-TW"/>
                          </w:rPr>
                        </w:pPr>
                        <w:r w:rsidRPr="00B94172">
                          <w:rPr>
                            <w:rFonts w:hint="eastAsia"/>
                            <w:color w:val="FF0000"/>
                            <w:lang w:eastAsia="zh-TW"/>
                          </w:rPr>
                          <w:t>13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359A9A55" w14:textId="32DB094D" w:rsidR="002542FD" w:rsidRPr="00087BCC" w:rsidRDefault="00B94172" w:rsidP="002542FD">
                        <w:pPr>
                          <w:rPr>
                            <w:lang w:eastAsia="zh-TW"/>
                          </w:rPr>
                        </w:pPr>
                        <w:r>
                          <w:rPr>
                            <w:rFonts w:hint="eastAsia"/>
                            <w:lang w:eastAsia="zh-TW"/>
                          </w:rPr>
                          <w:t>14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071F7876" w14:textId="6BE60A68" w:rsidR="002542FD" w:rsidRPr="00087BCC" w:rsidRDefault="00B94172" w:rsidP="002542FD">
                        <w:pPr>
                          <w:rPr>
                            <w:lang w:eastAsia="zh-TW"/>
                          </w:rPr>
                        </w:pPr>
                        <w:r>
                          <w:rPr>
                            <w:rFonts w:hint="eastAsia"/>
                            <w:lang w:eastAsia="zh-TW"/>
                          </w:rPr>
                          <w:t>15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5D5D0894" w14:textId="31967FA1" w:rsidR="002542FD" w:rsidRPr="00087BCC" w:rsidRDefault="00B94172" w:rsidP="002542FD">
                        <w:pPr>
                          <w:rPr>
                            <w:lang w:eastAsia="zh-TW"/>
                          </w:rPr>
                        </w:pPr>
                        <w:r>
                          <w:rPr>
                            <w:rFonts w:hint="eastAsia"/>
                            <w:lang w:eastAsia="zh-TW"/>
                          </w:rPr>
                          <w:t>16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551EFB11" w14:textId="3D9FD312" w:rsidR="002542FD" w:rsidRPr="00087BCC" w:rsidRDefault="00B94172" w:rsidP="002542FD">
                        <w:pPr>
                          <w:rPr>
                            <w:lang w:eastAsia="zh-TW"/>
                          </w:rPr>
                        </w:pPr>
                        <w:r>
                          <w:rPr>
                            <w:rFonts w:hint="eastAsia"/>
                            <w:lang w:eastAsia="zh-TW"/>
                          </w:rPr>
                          <w:t>17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2092AB32" w14:textId="0D90591F" w:rsidR="002542FD" w:rsidRPr="00087BCC" w:rsidRDefault="00B94172" w:rsidP="002542FD">
                        <w:pPr>
                          <w:rPr>
                            <w:lang w:eastAsia="zh-TW"/>
                          </w:rPr>
                        </w:pPr>
                        <w:r>
                          <w:rPr>
                            <w:rFonts w:hint="eastAsia"/>
                            <w:lang w:eastAsia="zh-TW"/>
                          </w:rPr>
                          <w:t>18</w:t>
                        </w:r>
                      </w:p>
                    </w:tc>
                    <w:tc>
                      <w:tcPr>
                        <w:tcW w:w="448" w:type="dxa"/>
                        <w:shd w:val="clear" w:color="auto" w:fill="FFFAE6" w:themeFill="accent2" w:themeFillTint="33"/>
                      </w:tcPr>
                      <w:p w14:paraId="35BE65D8" w14:textId="20BF5249" w:rsidR="002542FD" w:rsidRPr="00B94172" w:rsidRDefault="00B94172" w:rsidP="002542FD">
                        <w:pPr>
                          <w:rPr>
                            <w:color w:val="FF0000"/>
                            <w:lang w:eastAsia="zh-TW"/>
                          </w:rPr>
                        </w:pPr>
                        <w:r w:rsidRPr="00B94172">
                          <w:rPr>
                            <w:rFonts w:hint="eastAsia"/>
                            <w:color w:val="FF0000"/>
                            <w:lang w:eastAsia="zh-TW"/>
                          </w:rPr>
                          <w:t>19</w:t>
                        </w:r>
                      </w:p>
                    </w:tc>
                  </w:tr>
                  <w:tr w:rsidR="002542FD" w:rsidRPr="00087BCC" w14:paraId="05F41F4D" w14:textId="77777777" w:rsidTr="00B94172">
                    <w:tc>
                      <w:tcPr>
                        <w:tcW w:w="448" w:type="dxa"/>
                        <w:shd w:val="clear" w:color="auto" w:fill="FFCCCC"/>
                      </w:tcPr>
                      <w:p w14:paraId="4FFE00B2" w14:textId="1AFB8772" w:rsidR="002542FD" w:rsidRPr="00B94172" w:rsidRDefault="00B94172" w:rsidP="002542FD">
                        <w:pPr>
                          <w:rPr>
                            <w:color w:val="FF0000"/>
                            <w:lang w:eastAsia="zh-TW"/>
                          </w:rPr>
                        </w:pPr>
                        <w:r w:rsidRPr="00B94172">
                          <w:rPr>
                            <w:rFonts w:hint="eastAsia"/>
                            <w:color w:val="FF0000"/>
                            <w:lang w:eastAsia="zh-TW"/>
                          </w:rPr>
                          <w:t>20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5E6D982F" w14:textId="7EBE4221" w:rsidR="002542FD" w:rsidRPr="00087BCC" w:rsidRDefault="00B94172" w:rsidP="002542FD">
                        <w:pPr>
                          <w:rPr>
                            <w:lang w:eastAsia="zh-TW"/>
                          </w:rPr>
                        </w:pPr>
                        <w:r>
                          <w:rPr>
                            <w:rFonts w:hint="eastAsia"/>
                            <w:lang w:eastAsia="zh-TW"/>
                          </w:rPr>
                          <w:t>21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2D743604" w14:textId="54335371" w:rsidR="002542FD" w:rsidRPr="00087BCC" w:rsidRDefault="00B94172" w:rsidP="002542FD">
                        <w:pPr>
                          <w:rPr>
                            <w:lang w:eastAsia="zh-TW"/>
                          </w:rPr>
                        </w:pPr>
                        <w:r>
                          <w:rPr>
                            <w:rFonts w:hint="eastAsia"/>
                            <w:lang w:eastAsia="zh-TW"/>
                          </w:rPr>
                          <w:t>22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5E49035B" w14:textId="4F0466D6" w:rsidR="002542FD" w:rsidRPr="00087BCC" w:rsidRDefault="00B94172" w:rsidP="002542FD">
                        <w:pPr>
                          <w:rPr>
                            <w:lang w:eastAsia="zh-TW"/>
                          </w:rPr>
                        </w:pPr>
                        <w:r>
                          <w:rPr>
                            <w:rFonts w:hint="eastAsia"/>
                            <w:lang w:eastAsia="zh-TW"/>
                          </w:rPr>
                          <w:t>23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321293F9" w14:textId="07E508A4" w:rsidR="002542FD" w:rsidRPr="00087BCC" w:rsidRDefault="00B94172" w:rsidP="002542FD">
                        <w:pPr>
                          <w:rPr>
                            <w:lang w:eastAsia="zh-TW"/>
                          </w:rPr>
                        </w:pPr>
                        <w:r>
                          <w:rPr>
                            <w:rFonts w:hint="eastAsia"/>
                            <w:lang w:eastAsia="zh-TW"/>
                          </w:rPr>
                          <w:t>24</w:t>
                        </w:r>
                      </w:p>
                    </w:tc>
                    <w:tc>
                      <w:tcPr>
                        <w:tcW w:w="448" w:type="dxa"/>
                        <w:shd w:val="clear" w:color="auto" w:fill="FFCCCC"/>
                      </w:tcPr>
                      <w:p w14:paraId="0DC3901A" w14:textId="44A7DDAF" w:rsidR="002542FD" w:rsidRPr="00B94172" w:rsidRDefault="00B94172" w:rsidP="002542FD">
                        <w:pPr>
                          <w:rPr>
                            <w:color w:val="FF0000"/>
                            <w:lang w:eastAsia="zh-TW"/>
                          </w:rPr>
                        </w:pPr>
                        <w:r w:rsidRPr="00B94172">
                          <w:rPr>
                            <w:rFonts w:hint="eastAsia"/>
                            <w:color w:val="FF0000"/>
                            <w:lang w:eastAsia="zh-TW"/>
                          </w:rPr>
                          <w:t>25</w:t>
                        </w:r>
                      </w:p>
                    </w:tc>
                    <w:tc>
                      <w:tcPr>
                        <w:tcW w:w="448" w:type="dxa"/>
                        <w:shd w:val="clear" w:color="auto" w:fill="FFFAE6" w:themeFill="accent2" w:themeFillTint="33"/>
                      </w:tcPr>
                      <w:p w14:paraId="227BE45A" w14:textId="001B88E8" w:rsidR="002542FD" w:rsidRPr="00B94172" w:rsidRDefault="00B94172" w:rsidP="002542FD">
                        <w:pPr>
                          <w:rPr>
                            <w:color w:val="FF0000"/>
                            <w:lang w:eastAsia="zh-TW"/>
                          </w:rPr>
                        </w:pPr>
                        <w:r w:rsidRPr="00B94172">
                          <w:rPr>
                            <w:rFonts w:hint="eastAsia"/>
                            <w:color w:val="FF0000"/>
                            <w:lang w:eastAsia="zh-TW"/>
                          </w:rPr>
                          <w:t>26</w:t>
                        </w:r>
                      </w:p>
                    </w:tc>
                  </w:tr>
                  <w:tr w:rsidR="002542FD" w:rsidRPr="00087BCC" w14:paraId="05C9A207" w14:textId="77777777" w:rsidTr="00B94172">
                    <w:tc>
                      <w:tcPr>
                        <w:tcW w:w="448" w:type="dxa"/>
                        <w:shd w:val="clear" w:color="auto" w:fill="FFCCCC"/>
                      </w:tcPr>
                      <w:p w14:paraId="01616ED8" w14:textId="661DFDE9" w:rsidR="002542FD" w:rsidRPr="00B94172" w:rsidRDefault="00B94172" w:rsidP="002542FD">
                        <w:pPr>
                          <w:rPr>
                            <w:color w:val="FF0000"/>
                            <w:lang w:eastAsia="zh-TW"/>
                          </w:rPr>
                        </w:pPr>
                        <w:r w:rsidRPr="00B94172">
                          <w:rPr>
                            <w:rFonts w:hint="eastAsia"/>
                            <w:color w:val="FF0000"/>
                            <w:lang w:eastAsia="zh-TW"/>
                          </w:rPr>
                          <w:t>27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11E60BD8" w14:textId="2872EDE0" w:rsidR="002542FD" w:rsidRPr="00087BCC" w:rsidRDefault="00B94172" w:rsidP="002542FD">
                        <w:pPr>
                          <w:rPr>
                            <w:lang w:eastAsia="zh-TW"/>
                          </w:rPr>
                        </w:pPr>
                        <w:r>
                          <w:rPr>
                            <w:rFonts w:hint="eastAsia"/>
                            <w:lang w:eastAsia="zh-TW"/>
                          </w:rPr>
                          <w:t>28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416119DD" w14:textId="483ABB01" w:rsidR="002542FD" w:rsidRPr="00087BCC" w:rsidRDefault="00B94172" w:rsidP="002542FD">
                        <w:pPr>
                          <w:rPr>
                            <w:lang w:eastAsia="zh-TW"/>
                          </w:rPr>
                        </w:pPr>
                        <w:r>
                          <w:rPr>
                            <w:rFonts w:hint="eastAsia"/>
                            <w:lang w:eastAsia="zh-TW"/>
                          </w:rPr>
                          <w:t>29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452A01B3" w14:textId="73C5B1E3" w:rsidR="002542FD" w:rsidRPr="00087BCC" w:rsidRDefault="00B94172" w:rsidP="002542FD">
                        <w:pPr>
                          <w:rPr>
                            <w:lang w:eastAsia="zh-TW"/>
                          </w:rPr>
                        </w:pPr>
                        <w:r>
                          <w:rPr>
                            <w:rFonts w:hint="eastAsia"/>
                            <w:lang w:eastAsia="zh-TW"/>
                          </w:rPr>
                          <w:t>30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778FFA0E" w14:textId="5E44E40A" w:rsidR="002542FD" w:rsidRPr="00087BCC" w:rsidRDefault="00B94172" w:rsidP="002542FD">
                        <w:pPr>
                          <w:rPr>
                            <w:lang w:eastAsia="zh-TW"/>
                          </w:rPr>
                        </w:pPr>
                        <w:r>
                          <w:rPr>
                            <w:rFonts w:hint="eastAsia"/>
                            <w:lang w:eastAsia="zh-TW"/>
                          </w:rPr>
                          <w:t>31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6978D69B" w14:textId="5E91C49B" w:rsidR="002542FD" w:rsidRPr="00087BCC" w:rsidRDefault="002542FD" w:rsidP="002542FD">
                        <w:pPr>
                          <w:rPr>
                            <w:lang w:eastAsia="zh-TW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5BCDEB52" w14:textId="3AB5768D" w:rsidR="002542FD" w:rsidRPr="00087BCC" w:rsidRDefault="002542FD" w:rsidP="002542FD">
                        <w:pPr>
                          <w:rPr>
                            <w:lang w:eastAsia="zh-TW"/>
                          </w:rPr>
                        </w:pPr>
                      </w:p>
                    </w:tc>
                  </w:tr>
                  <w:tr w:rsidR="00223D4D" w:rsidRPr="00087BCC" w14:paraId="6B0DF9AB" w14:textId="77777777" w:rsidTr="00A70674">
                    <w:tc>
                      <w:tcPr>
                        <w:tcW w:w="448" w:type="dxa"/>
                      </w:tcPr>
                      <w:p w14:paraId="235995FA" w14:textId="77777777" w:rsidR="00223D4D" w:rsidRPr="00087BCC" w:rsidRDefault="00223D4D" w:rsidP="00223D4D">
                        <w:pPr>
                          <w:rPr>
                            <w:lang w:eastAsia="zh-TW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3EDB4A79" w14:textId="77777777" w:rsidR="00223D4D" w:rsidRPr="00087BCC" w:rsidRDefault="00223D4D" w:rsidP="00223D4D">
                        <w:pPr>
                          <w:rPr>
                            <w:lang w:eastAsia="zh-TW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7DC4D5B3" w14:textId="77777777" w:rsidR="00223D4D" w:rsidRPr="00087BCC" w:rsidRDefault="00223D4D" w:rsidP="00223D4D">
                        <w:pPr>
                          <w:rPr>
                            <w:lang w:eastAsia="zh-TW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03473AC1" w14:textId="77777777" w:rsidR="00223D4D" w:rsidRPr="00087BCC" w:rsidRDefault="00223D4D" w:rsidP="00223D4D">
                        <w:pPr>
                          <w:rPr>
                            <w:lang w:eastAsia="zh-TW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5EA5A201" w14:textId="77777777" w:rsidR="00223D4D" w:rsidRPr="00087BCC" w:rsidRDefault="00223D4D" w:rsidP="00223D4D">
                        <w:pPr>
                          <w:rPr>
                            <w:lang w:eastAsia="zh-TW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1344DA6F" w14:textId="77777777" w:rsidR="00223D4D" w:rsidRPr="00087BCC" w:rsidRDefault="00223D4D" w:rsidP="00223D4D">
                        <w:pPr>
                          <w:rPr>
                            <w:lang w:eastAsia="zh-TW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537C852D" w14:textId="77777777" w:rsidR="00223D4D" w:rsidRPr="00087BCC" w:rsidRDefault="00223D4D" w:rsidP="00223D4D">
                        <w:pPr>
                          <w:rPr>
                            <w:lang w:eastAsia="zh-TW"/>
                          </w:rPr>
                        </w:pPr>
                      </w:p>
                    </w:tc>
                  </w:tr>
                </w:tbl>
                <w:p w14:paraId="12300BA9" w14:textId="77777777" w:rsidR="00223D4D" w:rsidRPr="00087BCC" w:rsidRDefault="00223D4D" w:rsidP="00223D4D">
                  <w:pPr>
                    <w:rPr>
                      <w:lang w:eastAsia="zh-TW"/>
                    </w:rPr>
                  </w:pPr>
                </w:p>
              </w:tc>
            </w:tr>
          </w:tbl>
          <w:p w14:paraId="13CAF5E4" w14:textId="77777777" w:rsidR="00223D4D" w:rsidRPr="00087BCC" w:rsidRDefault="00223D4D" w:rsidP="00223D4D">
            <w:pPr>
              <w:rPr>
                <w:lang w:eastAsia="zh-TW"/>
              </w:rPr>
            </w:pPr>
          </w:p>
        </w:tc>
      </w:tr>
    </w:tbl>
    <w:p w14:paraId="0BA915B5" w14:textId="43AF258E" w:rsidR="000C115B" w:rsidRDefault="000C115B" w:rsidP="000C115B">
      <w:pPr>
        <w:rPr>
          <w:lang w:val="zh-TW" w:eastAsia="zh-TW" w:bidi="zh-TW"/>
        </w:rPr>
      </w:pPr>
    </w:p>
    <w:p w14:paraId="314080D1" w14:textId="35CD723E" w:rsidR="000C115B" w:rsidRPr="000C115B" w:rsidRDefault="000C115B" w:rsidP="000C115B">
      <w:pPr>
        <w:rPr>
          <w:sz w:val="24"/>
          <w:szCs w:val="24"/>
          <w:lang w:val="zh-TW" w:eastAsia="zh-TW" w:bidi="zh-TW"/>
        </w:rPr>
      </w:pPr>
      <w:r w:rsidRPr="000C115B">
        <w:rPr>
          <w:rFonts w:hint="eastAsia"/>
          <w:sz w:val="24"/>
          <w:szCs w:val="24"/>
          <w:lang w:val="zh-TW" w:eastAsia="zh-TW" w:bidi="zh-TW"/>
        </w:rPr>
        <w:t>若</w:t>
      </w:r>
      <w:r>
        <w:rPr>
          <w:rFonts w:hint="eastAsia"/>
          <w:sz w:val="24"/>
          <w:szCs w:val="24"/>
          <w:lang w:val="zh-TW" w:eastAsia="zh-TW" w:bidi="zh-TW"/>
        </w:rPr>
        <w:t>遇</w:t>
      </w:r>
      <w:r w:rsidRPr="000C115B">
        <w:rPr>
          <w:rFonts w:hint="eastAsia"/>
          <w:sz w:val="24"/>
          <w:szCs w:val="24"/>
          <w:lang w:val="zh-TW" w:eastAsia="zh-TW" w:bidi="zh-TW"/>
        </w:rPr>
        <w:t>其他</w:t>
      </w:r>
      <w:r>
        <w:rPr>
          <w:rFonts w:hint="eastAsia"/>
          <w:sz w:val="24"/>
          <w:szCs w:val="24"/>
          <w:lang w:val="zh-TW" w:eastAsia="zh-TW" w:bidi="zh-TW"/>
        </w:rPr>
        <w:t>不可抗拒</w:t>
      </w:r>
      <w:r w:rsidRPr="000C115B">
        <w:rPr>
          <w:rFonts w:hint="eastAsia"/>
          <w:sz w:val="24"/>
          <w:szCs w:val="24"/>
          <w:lang w:val="zh-TW" w:eastAsia="zh-TW" w:bidi="zh-TW"/>
        </w:rPr>
        <w:t>臨時狀</w:t>
      </w:r>
      <w:r w:rsidR="00F34C91">
        <w:rPr>
          <w:rFonts w:hint="eastAsia"/>
          <w:sz w:val="24"/>
          <w:szCs w:val="24"/>
          <w:lang w:val="zh-TW" w:eastAsia="zh-TW" w:bidi="zh-TW"/>
        </w:rPr>
        <w:t>況</w:t>
      </w:r>
      <w:r w:rsidRPr="000C115B">
        <w:rPr>
          <w:rFonts w:hint="eastAsia"/>
          <w:sz w:val="24"/>
          <w:szCs w:val="24"/>
          <w:lang w:val="zh-TW" w:eastAsia="zh-TW" w:bidi="zh-TW"/>
        </w:rPr>
        <w:t>異動，以其他</w:t>
      </w:r>
      <w:r>
        <w:rPr>
          <w:rFonts w:hint="eastAsia"/>
          <w:sz w:val="24"/>
          <w:szCs w:val="24"/>
          <w:lang w:val="zh-TW" w:eastAsia="zh-TW" w:bidi="zh-TW"/>
        </w:rPr>
        <w:t>臨時</w:t>
      </w:r>
      <w:r w:rsidRPr="000C115B">
        <w:rPr>
          <w:rFonts w:hint="eastAsia"/>
          <w:sz w:val="24"/>
          <w:szCs w:val="24"/>
          <w:lang w:val="zh-TW" w:eastAsia="zh-TW" w:bidi="zh-TW"/>
        </w:rPr>
        <w:t>另行公</w:t>
      </w:r>
      <w:r>
        <w:rPr>
          <w:rFonts w:hint="eastAsia"/>
          <w:sz w:val="24"/>
          <w:szCs w:val="24"/>
          <w:lang w:val="zh-TW" w:eastAsia="zh-TW" w:bidi="zh-TW"/>
        </w:rPr>
        <w:t>告</w:t>
      </w:r>
      <w:r w:rsidRPr="000C115B">
        <w:rPr>
          <w:rFonts w:hint="eastAsia"/>
          <w:sz w:val="24"/>
          <w:szCs w:val="24"/>
          <w:lang w:val="zh-TW" w:eastAsia="zh-TW" w:bidi="zh-TW"/>
        </w:rPr>
        <w:t>為主</w:t>
      </w:r>
    </w:p>
    <w:p w14:paraId="13510D14" w14:textId="77777777" w:rsidR="000C115B" w:rsidRDefault="000C115B">
      <w:pPr>
        <w:pStyle w:val="ad"/>
        <w:rPr>
          <w:lang w:eastAsia="zh-TW"/>
        </w:rPr>
      </w:pPr>
    </w:p>
    <w:p w14:paraId="3D5EB6DF" w14:textId="570E21FE" w:rsidR="000C115B" w:rsidRPr="00114935" w:rsidRDefault="00114935">
      <w:pPr>
        <w:pStyle w:val="ad"/>
        <w:rPr>
          <w:sz w:val="22"/>
          <w:szCs w:val="22"/>
          <w:lang w:eastAsia="zh-TW"/>
        </w:rPr>
      </w:pPr>
      <w:r>
        <w:rPr>
          <w:rFonts w:hint="eastAsia"/>
          <w:sz w:val="22"/>
          <w:szCs w:val="22"/>
          <w:lang w:eastAsia="zh-TW"/>
        </w:rPr>
        <w:t>國立</w:t>
      </w:r>
      <w:r w:rsidR="000C115B" w:rsidRPr="00114935">
        <w:rPr>
          <w:rFonts w:hint="eastAsia"/>
          <w:sz w:val="22"/>
          <w:szCs w:val="22"/>
          <w:lang w:eastAsia="zh-TW"/>
        </w:rPr>
        <w:t xml:space="preserve">雲林科技大學環科中心  </w:t>
      </w:r>
    </w:p>
    <w:p w14:paraId="5370B9EE" w14:textId="3AB304A5" w:rsidR="00A70674" w:rsidRPr="00114935" w:rsidRDefault="000C115B">
      <w:pPr>
        <w:pStyle w:val="ad"/>
        <w:rPr>
          <w:sz w:val="22"/>
          <w:szCs w:val="22"/>
          <w:lang w:eastAsia="zh-TW"/>
        </w:rPr>
      </w:pPr>
      <w:r w:rsidRPr="00114935">
        <w:rPr>
          <w:rFonts w:hint="eastAsia"/>
          <w:sz w:val="22"/>
          <w:szCs w:val="22"/>
          <w:lang w:eastAsia="zh-TW"/>
        </w:rPr>
        <w:t>連絡電話：</w:t>
      </w:r>
      <w:r w:rsidR="009F2D5E">
        <w:rPr>
          <w:rFonts w:hint="eastAsia"/>
          <w:sz w:val="22"/>
          <w:szCs w:val="22"/>
          <w:lang w:eastAsia="zh-TW"/>
        </w:rPr>
        <w:t>0</w:t>
      </w:r>
      <w:r w:rsidR="009F2D5E">
        <w:rPr>
          <w:sz w:val="22"/>
          <w:szCs w:val="22"/>
          <w:lang w:eastAsia="zh-TW"/>
        </w:rPr>
        <w:t>5-5342601</w:t>
      </w:r>
      <w:r w:rsidR="009F2D5E">
        <w:rPr>
          <w:rFonts w:hint="eastAsia"/>
          <w:sz w:val="22"/>
          <w:szCs w:val="22"/>
          <w:lang w:eastAsia="zh-TW"/>
        </w:rPr>
        <w:t>分機2</w:t>
      </w:r>
      <w:r w:rsidR="009F2D5E">
        <w:rPr>
          <w:sz w:val="22"/>
          <w:szCs w:val="22"/>
          <w:lang w:eastAsia="zh-TW"/>
        </w:rPr>
        <w:t>830</w:t>
      </w:r>
    </w:p>
    <w:p w14:paraId="4BEE4F0B" w14:textId="17EB933A" w:rsidR="000C115B" w:rsidRDefault="000C115B">
      <w:pPr>
        <w:pStyle w:val="ad"/>
        <w:rPr>
          <w:sz w:val="22"/>
          <w:szCs w:val="22"/>
          <w:lang w:eastAsia="zh-TW"/>
        </w:rPr>
      </w:pPr>
      <w:r w:rsidRPr="00114935">
        <w:rPr>
          <w:rFonts w:hint="eastAsia"/>
          <w:sz w:val="22"/>
          <w:szCs w:val="22"/>
          <w:lang w:eastAsia="zh-TW"/>
        </w:rPr>
        <w:t>承辦人：</w:t>
      </w:r>
      <w:r w:rsidR="009F2D5E">
        <w:rPr>
          <w:rFonts w:hint="eastAsia"/>
          <w:sz w:val="22"/>
          <w:szCs w:val="22"/>
          <w:lang w:eastAsia="zh-TW"/>
        </w:rPr>
        <w:t>張嘉恆先生</w:t>
      </w:r>
    </w:p>
    <w:p w14:paraId="4839276B" w14:textId="3E6D4AE7" w:rsidR="00300D4F" w:rsidRPr="008D09C0" w:rsidRDefault="00300D4F">
      <w:pPr>
        <w:pStyle w:val="ad"/>
        <w:rPr>
          <w:lang w:eastAsia="zh-TW"/>
        </w:rPr>
      </w:pPr>
      <w:r w:rsidRPr="00C36BD1">
        <w:rPr>
          <w:rFonts w:hint="eastAsia"/>
          <w:color w:val="227A8C" w:themeColor="accent3" w:themeShade="80"/>
          <w:lang w:eastAsia="zh-TW"/>
        </w:rPr>
        <w:t>2/14</w:t>
      </w:r>
      <w:r w:rsidR="008D09C0" w:rsidRPr="00C36BD1">
        <w:rPr>
          <w:rFonts w:hint="eastAsia"/>
          <w:color w:val="227A8C" w:themeColor="accent3" w:themeShade="80"/>
          <w:lang w:eastAsia="zh-TW"/>
        </w:rPr>
        <w:t>~2/20春節 、 4/3~4/6清明假期、 5/1勞動節、 6/19端午節、 9/25中秋節、 9/28教師節、10/25光復節、</w:t>
      </w:r>
      <w:proofErr w:type="gramStart"/>
      <w:r w:rsidR="00C8504D">
        <w:rPr>
          <w:rFonts w:hint="eastAsia"/>
          <w:color w:val="227A8C" w:themeColor="accent3" w:themeShade="80"/>
          <w:lang w:eastAsia="zh-TW"/>
        </w:rPr>
        <w:t>12/25行憲</w:t>
      </w:r>
      <w:proofErr w:type="gramEnd"/>
      <w:r w:rsidR="00CC5094">
        <w:rPr>
          <w:rFonts w:hint="eastAsia"/>
          <w:color w:val="227A8C" w:themeColor="accent3" w:themeShade="80"/>
          <w:lang w:eastAsia="zh-TW"/>
        </w:rPr>
        <w:t>紀</w:t>
      </w:r>
      <w:r w:rsidR="008D09C0" w:rsidRPr="00C36BD1">
        <w:rPr>
          <w:rFonts w:hint="eastAsia"/>
          <w:color w:val="227A8C" w:themeColor="accent3" w:themeShade="80"/>
          <w:lang w:eastAsia="zh-TW"/>
        </w:rPr>
        <w:t>念日</w:t>
      </w:r>
    </w:p>
    <w:sectPr w:rsidR="00300D4F" w:rsidRPr="008D09C0" w:rsidSect="00E44AD1">
      <w:pgSz w:w="11906" w:h="16838" w:code="9"/>
      <w:pgMar w:top="648" w:right="576" w:bottom="288" w:left="576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9020FD" w14:textId="77777777" w:rsidR="00EE2B19" w:rsidRDefault="00EE2B19" w:rsidP="00337E14">
      <w:r>
        <w:separator/>
      </w:r>
    </w:p>
  </w:endnote>
  <w:endnote w:type="continuationSeparator" w:id="0">
    <w:p w14:paraId="0FE85357" w14:textId="77777777" w:rsidR="00EE2B19" w:rsidRDefault="00EE2B19" w:rsidP="00337E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Microsoft JhengHei U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A51DFA" w14:textId="77777777" w:rsidR="00EE2B19" w:rsidRDefault="00EE2B19" w:rsidP="00337E14">
      <w:r>
        <w:separator/>
      </w:r>
    </w:p>
  </w:footnote>
  <w:footnote w:type="continuationSeparator" w:id="0">
    <w:p w14:paraId="0CA564BF" w14:textId="77777777" w:rsidR="00EE2B19" w:rsidRDefault="00EE2B19" w:rsidP="00337E1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displayBackgroundShape/>
  <w:bordersDoNotSurroundHeader/>
  <w:bordersDoNotSurroundFooter/>
  <w:proofState w:spelling="clean" w:grammar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1D64"/>
    <w:rsid w:val="00087BCC"/>
    <w:rsid w:val="000929A2"/>
    <w:rsid w:val="000C115B"/>
    <w:rsid w:val="000D6EFE"/>
    <w:rsid w:val="00114935"/>
    <w:rsid w:val="00147DBD"/>
    <w:rsid w:val="00177845"/>
    <w:rsid w:val="001A3DAA"/>
    <w:rsid w:val="001E0E89"/>
    <w:rsid w:val="00223D4D"/>
    <w:rsid w:val="002542FD"/>
    <w:rsid w:val="00300D4F"/>
    <w:rsid w:val="00337E14"/>
    <w:rsid w:val="003522B7"/>
    <w:rsid w:val="00366921"/>
    <w:rsid w:val="00374072"/>
    <w:rsid w:val="003C14C4"/>
    <w:rsid w:val="003F5377"/>
    <w:rsid w:val="0044315E"/>
    <w:rsid w:val="004A6C50"/>
    <w:rsid w:val="004B430E"/>
    <w:rsid w:val="004F00C0"/>
    <w:rsid w:val="004F683C"/>
    <w:rsid w:val="005416FC"/>
    <w:rsid w:val="0058421F"/>
    <w:rsid w:val="00622951"/>
    <w:rsid w:val="006F1D3C"/>
    <w:rsid w:val="00741D64"/>
    <w:rsid w:val="007476DE"/>
    <w:rsid w:val="00761994"/>
    <w:rsid w:val="007E6B53"/>
    <w:rsid w:val="007F75C5"/>
    <w:rsid w:val="008D09C0"/>
    <w:rsid w:val="009035EA"/>
    <w:rsid w:val="00915008"/>
    <w:rsid w:val="00996198"/>
    <w:rsid w:val="009F2D5E"/>
    <w:rsid w:val="009F65F2"/>
    <w:rsid w:val="00A70674"/>
    <w:rsid w:val="00A875D8"/>
    <w:rsid w:val="00B03FCB"/>
    <w:rsid w:val="00B3571E"/>
    <w:rsid w:val="00B87BA8"/>
    <w:rsid w:val="00B94172"/>
    <w:rsid w:val="00BD4C1E"/>
    <w:rsid w:val="00C36BD1"/>
    <w:rsid w:val="00C63212"/>
    <w:rsid w:val="00C8504D"/>
    <w:rsid w:val="00CC1E36"/>
    <w:rsid w:val="00CC5094"/>
    <w:rsid w:val="00D35DA8"/>
    <w:rsid w:val="00DB6FE7"/>
    <w:rsid w:val="00E118A4"/>
    <w:rsid w:val="00E35DB8"/>
    <w:rsid w:val="00E44AD1"/>
    <w:rsid w:val="00EC16F9"/>
    <w:rsid w:val="00EE2B19"/>
    <w:rsid w:val="00F34C91"/>
    <w:rsid w:val="00F62A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F53937B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color w:val="505050" w:themeColor="text2" w:themeTint="BF"/>
        <w:sz w:val="18"/>
        <w:szCs w:val="18"/>
        <w:lang w:val="en-US" w:eastAsia="zh-CN" w:bidi="ar-SA"/>
      </w:rPr>
    </w:rPrDefault>
    <w:pPrDefault>
      <w:pPr>
        <w:spacing w:after="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2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87BCC"/>
    <w:pPr>
      <w:spacing w:after="0"/>
    </w:pPr>
    <w:rPr>
      <w:rFonts w:ascii="Microsoft JhengHei UI" w:eastAsia="Microsoft JhengHei UI" w:hAnsi="Microsoft JhengHei UI"/>
      <w:sz w:val="16"/>
    </w:rPr>
  </w:style>
  <w:style w:type="paragraph" w:styleId="1">
    <w:name w:val="heading 1"/>
    <w:basedOn w:val="a"/>
    <w:next w:val="a"/>
    <w:link w:val="10"/>
    <w:uiPriority w:val="9"/>
    <w:qFormat/>
    <w:rsid w:val="00087BCC"/>
    <w:pPr>
      <w:keepNext/>
      <w:keepLines/>
      <w:spacing w:before="160"/>
      <w:outlineLvl w:val="0"/>
    </w:pPr>
    <w:rPr>
      <w:rFonts w:cstheme="majorBidi"/>
      <w:b/>
      <w:bCs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87BCC"/>
    <w:pPr>
      <w:keepNext/>
      <w:spacing w:line="720" w:lineRule="auto"/>
      <w:outlineLvl w:val="1"/>
    </w:pPr>
    <w:rPr>
      <w:rFonts w:cstheme="majorBidi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2"/>
    <w:qFormat/>
    <w:rsid w:val="00087BCC"/>
    <w:pPr>
      <w:contextualSpacing/>
    </w:pPr>
    <w:rPr>
      <w:rFonts w:cstheme="majorBidi"/>
      <w:b/>
      <w:bCs/>
      <w:kern w:val="28"/>
      <w:sz w:val="30"/>
      <w:szCs w:val="30"/>
    </w:rPr>
  </w:style>
  <w:style w:type="character" w:customStyle="1" w:styleId="a4">
    <w:name w:val="標題 字元"/>
    <w:basedOn w:val="a0"/>
    <w:link w:val="a3"/>
    <w:uiPriority w:val="2"/>
    <w:rsid w:val="00087BCC"/>
    <w:rPr>
      <w:rFonts w:ascii="Microsoft JhengHei UI" w:eastAsia="Microsoft JhengHei UI" w:hAnsi="Microsoft JhengHei UI" w:cstheme="majorBidi"/>
      <w:b/>
      <w:bCs/>
      <w:kern w:val="28"/>
      <w:sz w:val="30"/>
      <w:szCs w:val="30"/>
    </w:rPr>
  </w:style>
  <w:style w:type="table" w:styleId="a5">
    <w:name w:val="Table Grid"/>
    <w:basedOn w:val="a1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Subtitle"/>
    <w:basedOn w:val="a3"/>
    <w:link w:val="a7"/>
    <w:uiPriority w:val="3"/>
    <w:unhideWhenUsed/>
    <w:qFormat/>
    <w:rsid w:val="00087BCC"/>
    <w:pPr>
      <w:numPr>
        <w:ilvl w:val="1"/>
      </w:numPr>
      <w:jc w:val="center"/>
    </w:pPr>
  </w:style>
  <w:style w:type="character" w:customStyle="1" w:styleId="a7">
    <w:name w:val="副標題 字元"/>
    <w:basedOn w:val="a0"/>
    <w:link w:val="a6"/>
    <w:uiPriority w:val="3"/>
    <w:rsid w:val="00087BCC"/>
    <w:rPr>
      <w:rFonts w:ascii="Microsoft JhengHei UI" w:eastAsia="Microsoft JhengHei UI" w:hAnsi="Microsoft JhengHei UI" w:cstheme="majorBidi"/>
      <w:b/>
      <w:bCs/>
      <w:kern w:val="28"/>
      <w:sz w:val="30"/>
      <w:szCs w:val="30"/>
    </w:rPr>
  </w:style>
  <w:style w:type="paragraph" w:styleId="a8">
    <w:name w:val="Balloon Text"/>
    <w:basedOn w:val="a"/>
    <w:link w:val="a9"/>
    <w:uiPriority w:val="99"/>
    <w:semiHidden/>
    <w:unhideWhenUsed/>
    <w:rPr>
      <w:rFonts w:ascii="Segoe UI" w:hAnsi="Segoe UI" w:cs="Segoe UI"/>
    </w:rPr>
  </w:style>
  <w:style w:type="character" w:customStyle="1" w:styleId="a9">
    <w:name w:val="註解方塊文字 字元"/>
    <w:basedOn w:val="a0"/>
    <w:link w:val="a8"/>
    <w:uiPriority w:val="99"/>
    <w:semiHidden/>
    <w:rPr>
      <w:rFonts w:ascii="Segoe UI" w:hAnsi="Segoe UI" w:cs="Segoe UI"/>
    </w:rPr>
  </w:style>
  <w:style w:type="table" w:customStyle="1" w:styleId="aa">
    <w:name w:val="表格版面配置"/>
    <w:basedOn w:val="a1"/>
    <w:uiPriority w:val="99"/>
    <w:tblPr>
      <w:tblCellMar>
        <w:top w:w="29" w:type="dxa"/>
        <w:left w:w="29" w:type="dxa"/>
        <w:bottom w:w="29" w:type="dxa"/>
        <w:right w:w="29" w:type="dxa"/>
      </w:tblCellMar>
    </w:tblPr>
  </w:style>
  <w:style w:type="table" w:customStyle="1" w:styleId="ab">
    <w:name w:val="月份版面配置"/>
    <w:basedOn w:val="a1"/>
    <w:uiPriority w:val="99"/>
    <w:pPr>
      <w:spacing w:before="20" w:after="20"/>
    </w:pPr>
    <w:rPr>
      <w:szCs w:val="15"/>
    </w:rPr>
    <w:tblPr>
      <w:tblBorders>
        <w:top w:val="single" w:sz="4" w:space="0" w:color="505050" w:themeColor="text2" w:themeTint="BF"/>
        <w:left w:val="single" w:sz="4" w:space="0" w:color="505050" w:themeColor="text2" w:themeTint="BF"/>
        <w:bottom w:val="single" w:sz="4" w:space="0" w:color="505050" w:themeColor="text2" w:themeTint="BF"/>
        <w:right w:val="single" w:sz="4" w:space="0" w:color="505050" w:themeColor="text2" w:themeTint="BF"/>
      </w:tblBorders>
      <w:tblCellMar>
        <w:left w:w="0" w:type="dxa"/>
        <w:right w:w="0" w:type="dxa"/>
      </w:tblCellMar>
    </w:tblPr>
    <w:tblStylePr w:type="firstRow">
      <w:pPr>
        <w:wordWrap/>
        <w:spacing w:beforeLines="20" w:before="20" w:beforeAutospacing="0" w:afterLines="20" w:after="20" w:afterAutospacing="0"/>
        <w:jc w:val="center"/>
      </w:pPr>
      <w:rPr>
        <w:b/>
        <w:color w:val="FFFFFF" w:themeColor="background1"/>
        <w:sz w:val="18"/>
      </w:rPr>
      <w:tblPr/>
      <w:tcPr>
        <w:shd w:val="clear" w:color="auto" w:fill="30506A" w:themeFill="accent1"/>
      </w:tcPr>
    </w:tblStylePr>
  </w:style>
  <w:style w:type="table" w:customStyle="1" w:styleId="ac">
    <w:name w:val="月份表格"/>
    <w:basedOn w:val="a1"/>
    <w:uiPriority w:val="99"/>
    <w:pPr>
      <w:spacing w:before="40" w:after="40"/>
      <w:jc w:val="center"/>
    </w:pPr>
    <w:rPr>
      <w:szCs w:val="14"/>
    </w:rPr>
    <w:tblPr>
      <w:tblBorders>
        <w:insideH w:val="single" w:sz="4" w:space="0" w:color="8A8A8A" w:themeColor="text2" w:themeTint="80"/>
        <w:insideV w:val="single" w:sz="4" w:space="0" w:color="8A8A8A" w:themeColor="text2" w:themeTint="80"/>
      </w:tblBorders>
    </w:tblPr>
    <w:tblStylePr w:type="firstRow">
      <w:pPr>
        <w:wordWrap/>
        <w:spacing w:beforeLines="0" w:before="10" w:beforeAutospacing="0" w:afterLines="0" w:after="10" w:afterAutospacing="0"/>
      </w:pPr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0F0F0" w:themeFill="background2"/>
      </w:tcPr>
    </w:tblStylePr>
  </w:style>
  <w:style w:type="character" w:customStyle="1" w:styleId="10">
    <w:name w:val="標題 1 字元"/>
    <w:basedOn w:val="a0"/>
    <w:link w:val="1"/>
    <w:uiPriority w:val="9"/>
    <w:rsid w:val="00087BCC"/>
    <w:rPr>
      <w:rFonts w:ascii="Microsoft JhengHei UI" w:eastAsia="Microsoft JhengHei UI" w:hAnsi="Microsoft JhengHei UI" w:cstheme="majorBidi"/>
      <w:b/>
      <w:bCs/>
    </w:rPr>
  </w:style>
  <w:style w:type="table" w:customStyle="1" w:styleId="11">
    <w:name w:val="學期 1"/>
    <w:basedOn w:val="a1"/>
    <w:uiPriority w:val="99"/>
    <w:pPr>
      <w:spacing w:before="60"/>
      <w:jc w:val="center"/>
    </w:pPr>
    <w:tblPr/>
    <w:tcPr>
      <w:shd w:val="clear" w:color="auto" w:fill="FFEA82" w:themeFill="accent2"/>
      <w:vAlign w:val="center"/>
    </w:tcPr>
  </w:style>
  <w:style w:type="paragraph" w:styleId="ad">
    <w:name w:val="No Spacing"/>
    <w:uiPriority w:val="98"/>
    <w:unhideWhenUsed/>
    <w:qFormat/>
    <w:rsid w:val="00087BCC"/>
    <w:pPr>
      <w:spacing w:after="0"/>
    </w:pPr>
    <w:rPr>
      <w:rFonts w:ascii="Microsoft JhengHei UI" w:eastAsia="Microsoft JhengHei UI" w:hAnsi="Microsoft JhengHei UI"/>
    </w:rPr>
  </w:style>
  <w:style w:type="table" w:customStyle="1" w:styleId="21">
    <w:name w:val="學期 2"/>
    <w:basedOn w:val="a1"/>
    <w:uiPriority w:val="99"/>
    <w:pPr>
      <w:spacing w:before="60"/>
      <w:jc w:val="center"/>
    </w:pPr>
    <w:tblPr/>
    <w:tcPr>
      <w:shd w:val="clear" w:color="auto" w:fill="7DCFDF" w:themeFill="accent3"/>
      <w:vAlign w:val="center"/>
    </w:tcPr>
  </w:style>
  <w:style w:type="table" w:customStyle="1" w:styleId="3">
    <w:name w:val="學期 3"/>
    <w:basedOn w:val="a1"/>
    <w:uiPriority w:val="99"/>
    <w:pPr>
      <w:spacing w:before="60"/>
      <w:jc w:val="center"/>
    </w:pPr>
    <w:tblPr/>
    <w:tcPr>
      <w:shd w:val="clear" w:color="auto" w:fill="CFE14B" w:themeFill="accent4"/>
      <w:vAlign w:val="center"/>
    </w:tcPr>
  </w:style>
  <w:style w:type="character" w:styleId="ae">
    <w:name w:val="Placeholder Text"/>
    <w:basedOn w:val="a0"/>
    <w:uiPriority w:val="99"/>
    <w:semiHidden/>
    <w:rPr>
      <w:color w:val="808080"/>
    </w:rPr>
  </w:style>
  <w:style w:type="paragraph" w:styleId="af">
    <w:name w:val="footer"/>
    <w:basedOn w:val="a"/>
    <w:link w:val="af0"/>
    <w:uiPriority w:val="99"/>
    <w:rsid w:val="00087BCC"/>
  </w:style>
  <w:style w:type="character" w:customStyle="1" w:styleId="af0">
    <w:name w:val="頁尾 字元"/>
    <w:basedOn w:val="a0"/>
    <w:link w:val="af"/>
    <w:uiPriority w:val="99"/>
    <w:rsid w:val="00087BCC"/>
    <w:rPr>
      <w:rFonts w:ascii="Microsoft JhengHei UI" w:eastAsia="Microsoft JhengHei UI" w:hAnsi="Microsoft JhengHei UI"/>
    </w:rPr>
  </w:style>
  <w:style w:type="paragraph" w:styleId="af1">
    <w:name w:val="header"/>
    <w:basedOn w:val="a"/>
    <w:link w:val="af2"/>
    <w:uiPriority w:val="99"/>
    <w:rsid w:val="00087BCC"/>
  </w:style>
  <w:style w:type="character" w:customStyle="1" w:styleId="af2">
    <w:name w:val="頁首 字元"/>
    <w:basedOn w:val="a0"/>
    <w:link w:val="af1"/>
    <w:uiPriority w:val="99"/>
    <w:rsid w:val="00087BCC"/>
    <w:rPr>
      <w:rFonts w:ascii="Microsoft JhengHei UI" w:eastAsia="Microsoft JhengHei UI" w:hAnsi="Microsoft JhengHei UI"/>
    </w:rPr>
  </w:style>
  <w:style w:type="character" w:customStyle="1" w:styleId="20">
    <w:name w:val="標題 2 字元"/>
    <w:basedOn w:val="a0"/>
    <w:link w:val="2"/>
    <w:uiPriority w:val="9"/>
    <w:semiHidden/>
    <w:rsid w:val="00087BCC"/>
    <w:rPr>
      <w:rFonts w:ascii="Microsoft JhengHei UI" w:eastAsia="Microsoft JhengHei UI" w:hAnsi="Microsoft JhengHei UI" w:cstheme="majorBidi"/>
      <w:b/>
      <w:bCs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2248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istrator\AppData\Roaming\Microsoft\Templates\&#23416;&#24180;&#34892;&#20107;&#26310;.dotx" TargetMode="External"/></Relationships>
</file>

<file path=word/theme/theme1.xml><?xml version="1.0" encoding="utf-8"?>
<a:theme xmlns:a="http://schemas.openxmlformats.org/drawingml/2006/main" name="Office Theme">
  <a:themeElements>
    <a:clrScheme name="Academic Calendar">
      <a:dk1>
        <a:sysClr val="windowText" lastClr="000000"/>
      </a:dk1>
      <a:lt1>
        <a:sysClr val="window" lastClr="FFFFFF"/>
      </a:lt1>
      <a:dk2>
        <a:srgbClr val="161616"/>
      </a:dk2>
      <a:lt2>
        <a:srgbClr val="F0F0F0"/>
      </a:lt2>
      <a:accent1>
        <a:srgbClr val="30506A"/>
      </a:accent1>
      <a:accent2>
        <a:srgbClr val="FFEA82"/>
      </a:accent2>
      <a:accent3>
        <a:srgbClr val="7DCFDF"/>
      </a:accent3>
      <a:accent4>
        <a:srgbClr val="CFE14B"/>
      </a:accent4>
      <a:accent5>
        <a:srgbClr val="89C711"/>
      </a:accent5>
      <a:accent6>
        <a:srgbClr val="8A479B"/>
      </a:accent6>
      <a:hlink>
        <a:srgbClr val="00FFFF"/>
      </a:hlink>
      <a:folHlink>
        <a:srgbClr val="8A479B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tatus xmlns="71af3243-3dd4-4a8d-8c0d-dd76da1f02a5">Not started</Status>
    <MediaServiceKeyPoints xmlns="71af3243-3dd4-4a8d-8c0d-dd76da1f02a5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12" ma:contentTypeDescription="Create a new document." ma:contentTypeScope="" ma:versionID="426e97fa315356fffbdcd9876fe988c2">
  <xsd:schema xmlns:xsd="http://www.w3.org/2001/XMLSchema" xmlns:xs="http://www.w3.org/2001/XMLSchema" xmlns:p="http://schemas.microsoft.com/office/2006/metadata/properties" xmlns:ns2="71af3243-3dd4-4a8d-8c0d-dd76da1f02a5" xmlns:ns3="16c05727-aa75-4e4a-9b5f-8a80a1165891" targetNamespace="http://schemas.microsoft.com/office/2006/metadata/properties" ma:root="true" ma:fieldsID="14b8f0def80e6d70ce3def20c90759ae" ns2:_="" ns3:_="">
    <xsd:import namespace="71af3243-3dd4-4a8d-8c0d-dd76da1f02a5"/>
    <xsd:import namespace="16c05727-aa75-4e4a-9b5f-8a80a11658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fals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Status" ma:index="19" nillable="true" ma:displayName="Status" ma:default="Not started" ma:format="Dropdown" ma:internalName="Status">
      <xsd:simpleType>
        <xsd:restriction base="dms:Choice">
          <xsd:enumeration value="Not started"/>
          <xsd:enumeration value="In Progress"/>
          <xsd:enumeration value="Completed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FAD8CF-178E-40B8-A4CD-9424C83AB6B4}">
  <ds:schemaRefs>
    <ds:schemaRef ds:uri="http://schemas.microsoft.com/office/2006/metadata/properties"/>
    <ds:schemaRef ds:uri="http://schemas.microsoft.com/office/infopath/2007/PartnerControls"/>
    <ds:schemaRef ds:uri="71af3243-3dd4-4a8d-8c0d-dd76da1f02a5"/>
  </ds:schemaRefs>
</ds:datastoreItem>
</file>

<file path=customXml/itemProps2.xml><?xml version="1.0" encoding="utf-8"?>
<ds:datastoreItem xmlns:ds="http://schemas.openxmlformats.org/officeDocument/2006/customXml" ds:itemID="{FD982AC3-AC74-40F1-A914-CE418ECF09B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af3243-3dd4-4a8d-8c0d-dd76da1f02a5"/>
    <ds:schemaRef ds:uri="16c05727-aa75-4e4a-9b5f-8a80a11658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0AD2BA8-D36C-42F6-BD17-6BB08AE9B52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BC7E46F-63E2-4AC0-BE82-A370C8C18C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學年行事曆</Template>
  <TotalTime>0</TotalTime>
  <Pages>1</Pages>
  <Words>272</Words>
  <Characters>1551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2026-03-03T05:59:00Z</dcterms:created>
  <dcterms:modified xsi:type="dcterms:W3CDTF">2026-03-03T05:59:00Z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</Properties>
</file>